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630" w:rsidRPr="00A22833" w:rsidRDefault="00A9658A" w:rsidP="00A22833">
      <w:pPr>
        <w:pStyle w:val="Title"/>
        <w:jc w:val="left"/>
        <w:rPr>
          <w:sz w:val="20"/>
          <w:szCs w:val="20"/>
        </w:rPr>
      </w:pPr>
      <w:r>
        <w:rPr>
          <w:noProof/>
          <w:sz w:val="20"/>
          <w:szCs w:val="20"/>
          <w:lang w:val="en-GB" w:eastAsia="en-GB"/>
        </w:rPr>
        <w:drawing>
          <wp:inline distT="0" distB="0" distL="0" distR="0">
            <wp:extent cx="1552575" cy="5327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 (3).jf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516" cy="543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636F" w:rsidRPr="00080EB3">
        <w:rPr>
          <w:sz w:val="20"/>
          <w:szCs w:val="20"/>
        </w:rPr>
        <w:t xml:space="preserve">WCU </w:t>
      </w:r>
      <w:r w:rsidR="00C761AB">
        <w:rPr>
          <w:sz w:val="20"/>
          <w:szCs w:val="20"/>
        </w:rPr>
        <w:t>mAY</w:t>
      </w:r>
      <w:bookmarkStart w:id="0" w:name="_GoBack"/>
      <w:bookmarkEnd w:id="0"/>
      <w:r w:rsidR="00003E59" w:rsidRPr="00080EB3">
        <w:rPr>
          <w:sz w:val="20"/>
          <w:szCs w:val="20"/>
        </w:rPr>
        <w:t xml:space="preserve"> </w:t>
      </w:r>
      <w:r w:rsidR="0053636F" w:rsidRPr="00080EB3">
        <w:rPr>
          <w:sz w:val="20"/>
          <w:szCs w:val="20"/>
        </w:rPr>
        <w:t xml:space="preserve">Holiday Club </w:t>
      </w:r>
      <w:r w:rsidR="00682A25">
        <w:rPr>
          <w:sz w:val="20"/>
          <w:szCs w:val="20"/>
        </w:rPr>
        <w:t xml:space="preserve">’23 </w:t>
      </w:r>
      <w:r w:rsidR="00003E59" w:rsidRPr="00080EB3">
        <w:rPr>
          <w:sz w:val="20"/>
          <w:szCs w:val="20"/>
        </w:rPr>
        <w:t>Pre-</w:t>
      </w:r>
      <w:r w:rsidR="0053636F" w:rsidRPr="00080EB3">
        <w:rPr>
          <w:sz w:val="20"/>
          <w:szCs w:val="20"/>
        </w:rPr>
        <w:t>Booking</w:t>
      </w:r>
      <w:r w:rsidR="00003E59" w:rsidRPr="00080EB3">
        <w:rPr>
          <w:sz w:val="20"/>
          <w:szCs w:val="20"/>
        </w:rPr>
        <w:t xml:space="preserve"> FORM DAILY</w:t>
      </w:r>
      <w:r>
        <w:rPr>
          <w:sz w:val="20"/>
          <w:szCs w:val="20"/>
        </w:rPr>
        <w:t xml:space="preserve"> 29</w:t>
      </w:r>
      <w:r w:rsidRPr="00A9658A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May -2</w:t>
      </w:r>
      <w:r w:rsidRPr="00A9658A">
        <w:rPr>
          <w:sz w:val="20"/>
          <w:szCs w:val="20"/>
          <w:vertAlign w:val="superscript"/>
        </w:rPr>
        <w:t>nd</w:t>
      </w:r>
      <w:r>
        <w:rPr>
          <w:sz w:val="20"/>
          <w:szCs w:val="20"/>
        </w:rPr>
        <w:t xml:space="preserve"> June 2023 </w:t>
      </w:r>
      <w:r w:rsidR="005E4349">
        <w:rPr>
          <w:sz w:val="20"/>
          <w:szCs w:val="20"/>
        </w:rPr>
        <w:t>(</w:t>
      </w:r>
      <w:r>
        <w:rPr>
          <w:sz w:val="20"/>
          <w:szCs w:val="20"/>
        </w:rPr>
        <w:t>8:00</w:t>
      </w:r>
      <w:r w:rsidR="00682A25">
        <w:rPr>
          <w:sz w:val="20"/>
          <w:szCs w:val="20"/>
        </w:rPr>
        <w:t>14:00</w:t>
      </w:r>
      <w:r w:rsidR="00A22833">
        <w:rPr>
          <w:sz w:val="20"/>
          <w:szCs w:val="20"/>
        </w:rPr>
        <w:t>)</w:t>
      </w:r>
    </w:p>
    <w:tbl>
      <w:tblPr>
        <w:tblStyle w:val="PlainTable3"/>
        <w:tblW w:w="5045" w:type="pct"/>
        <w:tblCellMar>
          <w:top w:w="14" w:type="dxa"/>
          <w:left w:w="0" w:type="dxa"/>
          <w:bottom w:w="14" w:type="dxa"/>
          <w:right w:w="0" w:type="dxa"/>
        </w:tblCellMar>
        <w:tblLook w:val="0420" w:firstRow="1" w:lastRow="0" w:firstColumn="0" w:lastColumn="0" w:noHBand="0" w:noVBand="1"/>
        <w:tblDescription w:val="Contact information table"/>
      </w:tblPr>
      <w:tblGrid>
        <w:gridCol w:w="1770"/>
        <w:gridCol w:w="3640"/>
        <w:gridCol w:w="1831"/>
        <w:gridCol w:w="4336"/>
      </w:tblGrid>
      <w:tr w:rsidR="00075CBA" w:rsidRPr="00A9658A" w:rsidTr="006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5"/>
        </w:trPr>
        <w:sdt>
          <w:sdtPr>
            <w:rPr>
              <w:sz w:val="20"/>
              <w:szCs w:val="20"/>
            </w:rPr>
            <w:id w:val="-777867703"/>
            <w:placeholder>
              <w:docPart w:val="A5FD1EBC0F0E4D3FA2309CAC1271769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770" w:type="dxa"/>
                <w:tcBorders>
                  <w:left w:val="single" w:sz="18" w:space="0" w:color="FFFFFF" w:themeColor="background1"/>
                </w:tcBorders>
                <w:shd w:val="clear" w:color="auto" w:fill="FFC40C" w:themeFill="accent4"/>
              </w:tcPr>
              <w:p w:rsidR="00075CBA" w:rsidRPr="00A9658A" w:rsidRDefault="004F1DE0" w:rsidP="008C4630">
                <w:pPr>
                  <w:pStyle w:val="Heading1"/>
                  <w:spacing w:before="20" w:after="20"/>
                  <w:outlineLvl w:val="0"/>
                  <w:rPr>
                    <w:sz w:val="20"/>
                    <w:szCs w:val="20"/>
                  </w:rPr>
                </w:pPr>
                <w:r w:rsidRPr="00A9658A">
                  <w:rPr>
                    <w:b/>
                    <w:sz w:val="20"/>
                    <w:szCs w:val="20"/>
                  </w:rPr>
                  <w:t>Name</w:t>
                </w:r>
              </w:p>
            </w:tc>
          </w:sdtContent>
        </w:sdt>
        <w:tc>
          <w:tcPr>
            <w:tcW w:w="3640" w:type="dxa"/>
            <w:tcMar>
              <w:right w:w="216" w:type="dxa"/>
            </w:tcMar>
          </w:tcPr>
          <w:p w:rsidR="00075CBA" w:rsidRPr="00A9658A" w:rsidRDefault="00075CBA" w:rsidP="0053636F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A9658A" w:rsidRDefault="0053636F" w:rsidP="0053636F">
            <w:pPr>
              <w:pStyle w:val="Heading1"/>
              <w:spacing w:before="20" w:after="20"/>
              <w:outlineLvl w:val="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Date of Birth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075CBA" w:rsidRPr="00A9658A" w:rsidRDefault="00075CBA" w:rsidP="0053636F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682A25" w:rsidRPr="00A9658A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682A25" w:rsidRPr="00A9658A" w:rsidRDefault="00682A25" w:rsidP="008C4630">
            <w:pPr>
              <w:pStyle w:val="Heading1"/>
              <w:outlineLvl w:val="0"/>
              <w:rPr>
                <w:sz w:val="20"/>
                <w:szCs w:val="20"/>
              </w:rPr>
            </w:pPr>
          </w:p>
        </w:tc>
        <w:tc>
          <w:tcPr>
            <w:tcW w:w="3640" w:type="dxa"/>
            <w:tcMar>
              <w:right w:w="216" w:type="dxa"/>
            </w:tcMar>
          </w:tcPr>
          <w:p w:rsidR="00682A25" w:rsidRPr="00A9658A" w:rsidRDefault="00682A25" w:rsidP="0053636F">
            <w:pPr>
              <w:rPr>
                <w:sz w:val="20"/>
                <w:szCs w:val="20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682A25" w:rsidRPr="00A9658A" w:rsidRDefault="00682A25" w:rsidP="009B7708">
            <w:pPr>
              <w:pStyle w:val="Heading1"/>
              <w:outlineLvl w:val="0"/>
              <w:rPr>
                <w:sz w:val="20"/>
                <w:szCs w:val="20"/>
              </w:rPr>
            </w:pP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682A25" w:rsidRPr="00A9658A" w:rsidRDefault="00682A25" w:rsidP="0053636F">
            <w:pPr>
              <w:rPr>
                <w:b/>
                <w:sz w:val="20"/>
                <w:szCs w:val="20"/>
              </w:rPr>
            </w:pPr>
          </w:p>
        </w:tc>
      </w:tr>
      <w:tr w:rsidR="00075CBA" w:rsidRPr="00A9658A" w:rsidTr="00682A25">
        <w:trPr>
          <w:trHeight w:val="214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Pr="00A9658A" w:rsidRDefault="00C761AB" w:rsidP="008C4630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122878195"/>
                <w:placeholder>
                  <w:docPart w:val="8042FDC428EC41718218ED27319905FC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A9658A">
                  <w:rPr>
                    <w:sz w:val="20"/>
                    <w:szCs w:val="20"/>
                  </w:rPr>
                  <w:t>Email</w:t>
                </w:r>
              </w:sdtContent>
            </w:sdt>
          </w:p>
        </w:tc>
        <w:tc>
          <w:tcPr>
            <w:tcW w:w="3640" w:type="dxa"/>
            <w:tcMar>
              <w:right w:w="216" w:type="dxa"/>
            </w:tcMar>
          </w:tcPr>
          <w:p w:rsidR="00075CBA" w:rsidRPr="00A9658A" w:rsidRDefault="00075CBA" w:rsidP="0053636F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A9658A" w:rsidRDefault="009B7708" w:rsidP="009B7708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Approved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075CBA" w:rsidRPr="00A9658A" w:rsidRDefault="009B7708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 /No</w:t>
            </w:r>
          </w:p>
        </w:tc>
      </w:tr>
      <w:tr w:rsidR="00075CBA" w:rsidRPr="00A9658A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Pr="00A9658A" w:rsidRDefault="0053636F" w:rsidP="0053636F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Mobile Number</w:t>
            </w:r>
          </w:p>
        </w:tc>
        <w:tc>
          <w:tcPr>
            <w:tcW w:w="3640" w:type="dxa"/>
            <w:tcMar>
              <w:right w:w="216" w:type="dxa"/>
            </w:tcMar>
          </w:tcPr>
          <w:p w:rsidR="00075CBA" w:rsidRPr="00A9658A" w:rsidRDefault="00075CBA" w:rsidP="0053636F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A9658A" w:rsidRDefault="0053636F" w:rsidP="0053636F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Allergies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771AE5" w:rsidRPr="00A9658A" w:rsidRDefault="00771AE5" w:rsidP="0053636F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771AE5" w:rsidRPr="00A9658A" w:rsidTr="00682A25">
        <w:trPr>
          <w:trHeight w:val="451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771AE5" w:rsidRPr="00A9658A" w:rsidRDefault="00771AE5" w:rsidP="0053636F">
            <w:pPr>
              <w:pStyle w:val="Heading1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Address</w:t>
            </w:r>
          </w:p>
          <w:p w:rsidR="00771AE5" w:rsidRPr="00A9658A" w:rsidRDefault="00771AE5" w:rsidP="0053636F">
            <w:pPr>
              <w:pStyle w:val="Heading1"/>
              <w:outlineLvl w:val="0"/>
              <w:rPr>
                <w:sz w:val="20"/>
                <w:szCs w:val="20"/>
              </w:rPr>
            </w:pPr>
          </w:p>
        </w:tc>
        <w:tc>
          <w:tcPr>
            <w:tcW w:w="3640" w:type="dxa"/>
            <w:tcMar>
              <w:right w:w="216" w:type="dxa"/>
            </w:tcMar>
          </w:tcPr>
          <w:p w:rsidR="00771AE5" w:rsidRPr="00A9658A" w:rsidRDefault="00771AE5" w:rsidP="0053636F">
            <w:pPr>
              <w:rPr>
                <w:sz w:val="20"/>
                <w:szCs w:val="20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771AE5" w:rsidRPr="00A9658A" w:rsidRDefault="00771AE5" w:rsidP="0053636F">
            <w:pPr>
              <w:pStyle w:val="Heading1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School Attended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771AE5" w:rsidRPr="00A9658A" w:rsidRDefault="00771AE5" w:rsidP="0053636F">
            <w:pPr>
              <w:rPr>
                <w:sz w:val="20"/>
                <w:szCs w:val="20"/>
              </w:rPr>
            </w:pPr>
          </w:p>
        </w:tc>
      </w:tr>
    </w:tbl>
    <w:p w:rsidR="00075CBA" w:rsidRPr="00A9658A" w:rsidRDefault="00080EB3" w:rsidP="008378EE">
      <w:pPr>
        <w:pStyle w:val="Heading3"/>
        <w:pBdr>
          <w:bottom w:val="single" w:sz="18" w:space="0" w:color="FFC40C" w:themeColor="accent4"/>
        </w:pBdr>
        <w:rPr>
          <w:color w:val="FF0000"/>
          <w:sz w:val="20"/>
          <w:szCs w:val="20"/>
        </w:rPr>
      </w:pPr>
      <w:r w:rsidRPr="00A9658A">
        <w:rPr>
          <w:color w:val="FF0000"/>
          <w:sz w:val="20"/>
          <w:szCs w:val="20"/>
        </w:rPr>
        <w:t>Permission and request to attend (we will confirm if you have a place after you have submitted the booking form, this can take up to 2 weeks) There is a £5 DAILY CHARGE FOR NON-ATTENDANCE after booking.</w:t>
      </w:r>
    </w:p>
    <w:tbl>
      <w:tblPr>
        <w:tblStyle w:val="PlainTable3"/>
        <w:tblW w:w="5000" w:type="pct"/>
        <w:tblLook w:val="0420" w:firstRow="1" w:lastRow="0" w:firstColumn="0" w:lastColumn="0" w:noHBand="0" w:noVBand="1"/>
        <w:tblDescription w:val="Trip hours table"/>
      </w:tblPr>
      <w:tblGrid>
        <w:gridCol w:w="2529"/>
        <w:gridCol w:w="1276"/>
        <w:gridCol w:w="7669"/>
      </w:tblGrid>
      <w:tr w:rsidR="004906DF" w:rsidRPr="00A9658A" w:rsidTr="006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9"/>
        </w:trPr>
        <w:tc>
          <w:tcPr>
            <w:tcW w:w="2529" w:type="dxa"/>
            <w:shd w:val="clear" w:color="auto" w:fill="0E5563" w:themeFill="accent5"/>
          </w:tcPr>
          <w:p w:rsidR="00075CBA" w:rsidRPr="00A9658A" w:rsidRDefault="008378EE" w:rsidP="0053636F">
            <w:pPr>
              <w:pStyle w:val="Heading1"/>
              <w:outlineLvl w:val="0"/>
              <w:rPr>
                <w:b/>
                <w:color w:val="FFFFFF" w:themeColor="background1"/>
                <w:sz w:val="20"/>
                <w:szCs w:val="20"/>
              </w:rPr>
            </w:pPr>
            <w:r w:rsidRPr="00A9658A">
              <w:rPr>
                <w:b/>
                <w:color w:val="FFFFFF" w:themeColor="background1"/>
                <w:sz w:val="20"/>
                <w:szCs w:val="20"/>
              </w:rPr>
              <w:t>Intended Days’</w:t>
            </w:r>
            <w:r w:rsidR="0053636F" w:rsidRPr="00A9658A">
              <w:rPr>
                <w:b/>
                <w:color w:val="FFFFFF" w:themeColor="background1"/>
                <w:sz w:val="20"/>
                <w:szCs w:val="20"/>
              </w:rPr>
              <w:t xml:space="preserve"> attendance</w:t>
            </w:r>
          </w:p>
        </w:tc>
        <w:tc>
          <w:tcPr>
            <w:tcW w:w="1276" w:type="dxa"/>
            <w:shd w:val="clear" w:color="auto" w:fill="0E5563" w:themeFill="accent5"/>
          </w:tcPr>
          <w:p w:rsidR="00075CBA" w:rsidRPr="00A9658A" w:rsidRDefault="00C761AB" w:rsidP="004906DF">
            <w:pPr>
              <w:pStyle w:val="Heading1"/>
              <w:outlineLvl w:val="0"/>
              <w:rPr>
                <w:b/>
                <w:color w:val="FFFFFF" w:themeColor="background1"/>
                <w:sz w:val="20"/>
                <w:szCs w:val="20"/>
              </w:rPr>
            </w:pPr>
            <w:sdt>
              <w:sdtPr>
                <w:rPr>
                  <w:color w:val="FFFFFF" w:themeColor="background1"/>
                  <w:sz w:val="20"/>
                  <w:szCs w:val="20"/>
                </w:rPr>
                <w:id w:val="-1685123013"/>
                <w:placeholder>
                  <w:docPart w:val="AFA5A6A5A75A46F5AEFC5A1C88B25526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A9658A">
                  <w:rPr>
                    <w:rStyle w:val="Heading1Char"/>
                    <w:b w:val="0"/>
                    <w:color w:val="FFFFFF" w:themeColor="background1"/>
                    <w:sz w:val="20"/>
                    <w:szCs w:val="20"/>
                  </w:rPr>
                  <w:t>Hours</w:t>
                </w:r>
              </w:sdtContent>
            </w:sdt>
          </w:p>
        </w:tc>
        <w:tc>
          <w:tcPr>
            <w:tcW w:w="7669" w:type="dxa"/>
            <w:shd w:val="clear" w:color="auto" w:fill="0E5563" w:themeFill="accent5"/>
          </w:tcPr>
          <w:p w:rsidR="009B7708" w:rsidRPr="00A9658A" w:rsidRDefault="009B7708" w:rsidP="00080EB3">
            <w:pPr>
              <w:pStyle w:val="Heading1"/>
              <w:outlineLvl w:val="0"/>
              <w:rPr>
                <w:bCs w:val="0"/>
                <w:color w:val="FFFFFF" w:themeColor="background1"/>
                <w:sz w:val="20"/>
                <w:szCs w:val="20"/>
              </w:rPr>
            </w:pPr>
            <w:r w:rsidRPr="00A9658A">
              <w:rPr>
                <w:b/>
                <w:color w:val="FFFFFF" w:themeColor="background1"/>
                <w:sz w:val="20"/>
                <w:szCs w:val="20"/>
              </w:rPr>
              <w:t xml:space="preserve">We </w:t>
            </w:r>
            <w:r w:rsidR="00682A25" w:rsidRPr="00A9658A">
              <w:rPr>
                <w:b/>
                <w:color w:val="FFFFFF" w:themeColor="background1"/>
                <w:sz w:val="20"/>
                <w:szCs w:val="20"/>
              </w:rPr>
              <w:t>ask</w:t>
            </w:r>
            <w:r w:rsidR="00096AE8" w:rsidRPr="00A9658A">
              <w:rPr>
                <w:b/>
                <w:color w:val="FFFFFF" w:themeColor="background1"/>
                <w:sz w:val="20"/>
                <w:szCs w:val="20"/>
              </w:rPr>
              <w:t xml:space="preserve"> for a £10 weekly donation per child.</w:t>
            </w:r>
            <w:r w:rsidR="00096AE8" w:rsidRPr="00A9658A">
              <w:rPr>
                <w:b/>
                <w:bCs w:val="0"/>
                <w:color w:val="FFFFFF" w:themeColor="background1"/>
                <w:sz w:val="20"/>
                <w:szCs w:val="20"/>
              </w:rPr>
              <w:t xml:space="preserve"> We</w:t>
            </w:r>
            <w:r w:rsidR="00747F67" w:rsidRPr="00A9658A">
              <w:rPr>
                <w:b/>
                <w:bCs w:val="0"/>
                <w:color w:val="FFFFFF" w:themeColor="background1"/>
                <w:sz w:val="20"/>
                <w:szCs w:val="20"/>
              </w:rPr>
              <w:t xml:space="preserve"> ask parents to commit to 1 week’s attendance at a time, this is to help us to book activities and lunches</w:t>
            </w:r>
          </w:p>
        </w:tc>
      </w:tr>
      <w:tr w:rsidR="00075CBA" w:rsidRPr="00A9658A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529" w:type="dxa"/>
          </w:tcPr>
          <w:p w:rsidR="00075CBA" w:rsidRPr="00A9658A" w:rsidRDefault="00003E59" w:rsidP="0053636F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Monday</w:t>
            </w:r>
            <w:r w:rsidR="00A9658A" w:rsidRPr="00A9658A">
              <w:rPr>
                <w:sz w:val="20"/>
                <w:szCs w:val="20"/>
              </w:rPr>
              <w:t xml:space="preserve"> 29</w:t>
            </w:r>
            <w:r w:rsidR="00A9658A" w:rsidRPr="00A9658A">
              <w:rPr>
                <w:sz w:val="20"/>
                <w:szCs w:val="20"/>
                <w:vertAlign w:val="superscript"/>
              </w:rPr>
              <w:t>th</w:t>
            </w:r>
            <w:r w:rsidR="00A9658A" w:rsidRPr="00A9658A">
              <w:rPr>
                <w:sz w:val="20"/>
                <w:szCs w:val="20"/>
              </w:rPr>
              <w:t xml:space="preserve"> May </w:t>
            </w:r>
            <w:r w:rsidR="00682A25" w:rsidRPr="00A9658A">
              <w:rPr>
                <w:sz w:val="20"/>
                <w:szCs w:val="20"/>
              </w:rPr>
              <w:t>‘23</w:t>
            </w:r>
          </w:p>
        </w:tc>
        <w:tc>
          <w:tcPr>
            <w:tcW w:w="1276" w:type="dxa"/>
          </w:tcPr>
          <w:p w:rsidR="00075CBA" w:rsidRPr="00A9658A" w:rsidRDefault="00075CBA" w:rsidP="0053636F">
            <w:pPr>
              <w:pStyle w:val="RightAlignedText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7669" w:type="dxa"/>
          </w:tcPr>
          <w:p w:rsidR="00075CBA" w:rsidRPr="00A9658A" w:rsidRDefault="00080EB3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Yes/No</w:t>
            </w:r>
          </w:p>
        </w:tc>
      </w:tr>
      <w:tr w:rsidR="00075CBA" w:rsidRPr="00A9658A" w:rsidTr="00682A25">
        <w:trPr>
          <w:trHeight w:val="285"/>
        </w:trPr>
        <w:tc>
          <w:tcPr>
            <w:tcW w:w="2529" w:type="dxa"/>
          </w:tcPr>
          <w:p w:rsidR="008378EE" w:rsidRPr="00A9658A" w:rsidRDefault="00003E59" w:rsidP="0053636F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Tuesday</w:t>
            </w:r>
            <w:r w:rsidR="00A9658A" w:rsidRPr="00A9658A">
              <w:rPr>
                <w:sz w:val="20"/>
                <w:szCs w:val="20"/>
              </w:rPr>
              <w:t xml:space="preserve"> 30</w:t>
            </w:r>
            <w:r w:rsidR="00A9658A" w:rsidRPr="00A9658A">
              <w:rPr>
                <w:sz w:val="20"/>
                <w:szCs w:val="20"/>
                <w:vertAlign w:val="superscript"/>
              </w:rPr>
              <w:t>t</w:t>
            </w:r>
            <w:r w:rsidR="00532A74" w:rsidRPr="00A9658A">
              <w:rPr>
                <w:sz w:val="20"/>
                <w:szCs w:val="20"/>
                <w:vertAlign w:val="superscript"/>
              </w:rPr>
              <w:t>h</w:t>
            </w:r>
            <w:r w:rsidR="00A9658A" w:rsidRPr="00A9658A">
              <w:rPr>
                <w:sz w:val="20"/>
                <w:szCs w:val="20"/>
              </w:rPr>
              <w:t xml:space="preserve"> May ‘</w:t>
            </w:r>
            <w:r w:rsidR="00682A25" w:rsidRPr="00A9658A">
              <w:rPr>
                <w:sz w:val="20"/>
                <w:szCs w:val="20"/>
              </w:rPr>
              <w:t>23</w:t>
            </w:r>
          </w:p>
        </w:tc>
        <w:tc>
          <w:tcPr>
            <w:tcW w:w="1276" w:type="dxa"/>
          </w:tcPr>
          <w:p w:rsidR="00075CBA" w:rsidRPr="00A9658A" w:rsidRDefault="00075CBA" w:rsidP="0053636F">
            <w:pPr>
              <w:pStyle w:val="RightAlignedText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7669" w:type="dxa"/>
          </w:tcPr>
          <w:p w:rsidR="00075CBA" w:rsidRPr="00A9658A" w:rsidRDefault="00003E59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Yes/No</w:t>
            </w:r>
          </w:p>
        </w:tc>
      </w:tr>
      <w:tr w:rsidR="00075CBA" w:rsidRPr="00A9658A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tcW w:w="2529" w:type="dxa"/>
          </w:tcPr>
          <w:p w:rsidR="00075CBA" w:rsidRPr="00A9658A" w:rsidRDefault="00003E59" w:rsidP="0053636F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Wednesday</w:t>
            </w:r>
            <w:r w:rsidR="00A9658A" w:rsidRPr="00A9658A">
              <w:rPr>
                <w:sz w:val="20"/>
                <w:szCs w:val="20"/>
              </w:rPr>
              <w:t xml:space="preserve"> 31</w:t>
            </w:r>
            <w:r w:rsidR="00A9658A" w:rsidRPr="00A9658A">
              <w:rPr>
                <w:sz w:val="20"/>
                <w:szCs w:val="20"/>
                <w:vertAlign w:val="superscript"/>
              </w:rPr>
              <w:t>st</w:t>
            </w:r>
            <w:r w:rsidR="00A9658A" w:rsidRPr="00A9658A">
              <w:rPr>
                <w:sz w:val="20"/>
                <w:szCs w:val="20"/>
              </w:rPr>
              <w:t xml:space="preserve"> </w:t>
            </w:r>
            <w:r w:rsidR="00682A25" w:rsidRPr="00A9658A">
              <w:rPr>
                <w:sz w:val="20"/>
                <w:szCs w:val="20"/>
              </w:rPr>
              <w:t>‘23</w:t>
            </w:r>
          </w:p>
        </w:tc>
        <w:tc>
          <w:tcPr>
            <w:tcW w:w="1276" w:type="dxa"/>
          </w:tcPr>
          <w:p w:rsidR="00075CBA" w:rsidRPr="00A9658A" w:rsidRDefault="00075CBA" w:rsidP="0053636F">
            <w:pPr>
              <w:pStyle w:val="RightAlignedText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7669" w:type="dxa"/>
          </w:tcPr>
          <w:p w:rsidR="00075CBA" w:rsidRPr="00A9658A" w:rsidRDefault="00003E59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Yes/No</w:t>
            </w:r>
          </w:p>
        </w:tc>
      </w:tr>
      <w:tr w:rsidR="00075CBA" w:rsidRPr="00A9658A" w:rsidTr="00682A25">
        <w:trPr>
          <w:trHeight w:val="285"/>
        </w:trPr>
        <w:tc>
          <w:tcPr>
            <w:tcW w:w="2529" w:type="dxa"/>
          </w:tcPr>
          <w:p w:rsidR="00075CBA" w:rsidRPr="00A9658A" w:rsidRDefault="00003E59" w:rsidP="0053636F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Thursday</w:t>
            </w:r>
            <w:r w:rsidR="00A9658A" w:rsidRPr="00A9658A">
              <w:rPr>
                <w:sz w:val="20"/>
                <w:szCs w:val="20"/>
              </w:rPr>
              <w:t xml:space="preserve"> 1</w:t>
            </w:r>
            <w:r w:rsidR="00A9658A" w:rsidRPr="00A9658A">
              <w:rPr>
                <w:sz w:val="20"/>
                <w:szCs w:val="20"/>
                <w:vertAlign w:val="superscript"/>
              </w:rPr>
              <w:t>st</w:t>
            </w:r>
            <w:r w:rsidR="00A9658A" w:rsidRPr="00A9658A">
              <w:rPr>
                <w:sz w:val="20"/>
                <w:szCs w:val="20"/>
              </w:rPr>
              <w:t xml:space="preserve"> May </w:t>
            </w:r>
            <w:r w:rsidR="00682A25" w:rsidRPr="00A9658A">
              <w:rPr>
                <w:sz w:val="20"/>
                <w:szCs w:val="20"/>
              </w:rPr>
              <w:t>‘23</w:t>
            </w:r>
          </w:p>
        </w:tc>
        <w:tc>
          <w:tcPr>
            <w:tcW w:w="1276" w:type="dxa"/>
          </w:tcPr>
          <w:p w:rsidR="00075CBA" w:rsidRPr="00A9658A" w:rsidRDefault="00075CBA" w:rsidP="0053636F">
            <w:pPr>
              <w:pStyle w:val="RightAlignedText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7669" w:type="dxa"/>
          </w:tcPr>
          <w:p w:rsidR="00075CBA" w:rsidRPr="00A9658A" w:rsidRDefault="00003E59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Yes/No</w:t>
            </w:r>
          </w:p>
        </w:tc>
      </w:tr>
      <w:tr w:rsidR="00003E59" w:rsidRPr="00A9658A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529" w:type="dxa"/>
          </w:tcPr>
          <w:p w:rsidR="00003E59" w:rsidRPr="00A9658A" w:rsidRDefault="00003E59" w:rsidP="0053636F">
            <w:pPr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Friday</w:t>
            </w:r>
            <w:r w:rsidR="00A9658A" w:rsidRPr="00A9658A">
              <w:rPr>
                <w:sz w:val="20"/>
                <w:szCs w:val="20"/>
              </w:rPr>
              <w:t xml:space="preserve"> 2</w:t>
            </w:r>
            <w:r w:rsidR="00A9658A" w:rsidRPr="00A9658A">
              <w:rPr>
                <w:sz w:val="20"/>
                <w:szCs w:val="20"/>
                <w:vertAlign w:val="superscript"/>
              </w:rPr>
              <w:t>nd</w:t>
            </w:r>
            <w:r w:rsidR="00A9658A" w:rsidRPr="00A9658A">
              <w:rPr>
                <w:sz w:val="20"/>
                <w:szCs w:val="20"/>
              </w:rPr>
              <w:t xml:space="preserve"> May </w:t>
            </w:r>
            <w:r w:rsidR="00682A25" w:rsidRPr="00A9658A">
              <w:rPr>
                <w:sz w:val="20"/>
                <w:szCs w:val="20"/>
              </w:rPr>
              <w:t>‘23</w:t>
            </w:r>
          </w:p>
        </w:tc>
        <w:tc>
          <w:tcPr>
            <w:tcW w:w="1276" w:type="dxa"/>
          </w:tcPr>
          <w:p w:rsidR="00003E59" w:rsidRPr="00A9658A" w:rsidRDefault="00003E59" w:rsidP="0053636F">
            <w:pPr>
              <w:pStyle w:val="RightAlignedText"/>
              <w:rPr>
                <w:sz w:val="20"/>
                <w:szCs w:val="20"/>
              </w:rPr>
            </w:pPr>
          </w:p>
        </w:tc>
        <w:tc>
          <w:tcPr>
            <w:tcW w:w="7669" w:type="dxa"/>
          </w:tcPr>
          <w:p w:rsidR="00003E59" w:rsidRPr="00A9658A" w:rsidRDefault="00003E59" w:rsidP="0053636F">
            <w:pPr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Yes/No</w:t>
            </w:r>
          </w:p>
        </w:tc>
      </w:tr>
    </w:tbl>
    <w:p w:rsidR="00075CBA" w:rsidRPr="00A9658A" w:rsidRDefault="0053636F">
      <w:pPr>
        <w:pStyle w:val="Heading3"/>
        <w:rPr>
          <w:sz w:val="20"/>
          <w:szCs w:val="20"/>
        </w:rPr>
      </w:pPr>
      <w:r w:rsidRPr="00A9658A">
        <w:rPr>
          <w:sz w:val="20"/>
          <w:szCs w:val="20"/>
        </w:rPr>
        <w:t>Details</w:t>
      </w:r>
      <w:r w:rsidR="00747F67" w:rsidRPr="00A9658A">
        <w:rPr>
          <w:sz w:val="20"/>
          <w:szCs w:val="20"/>
        </w:rPr>
        <w:t xml:space="preserve"> </w:t>
      </w:r>
      <w:r w:rsidR="00096AE8" w:rsidRPr="00A9658A">
        <w:rPr>
          <w:sz w:val="20"/>
          <w:szCs w:val="20"/>
        </w:rPr>
        <w:t>(PLEASE</w:t>
      </w:r>
      <w:r w:rsidR="00747F67" w:rsidRPr="00A9658A">
        <w:rPr>
          <w:sz w:val="20"/>
          <w:szCs w:val="20"/>
        </w:rPr>
        <w:t xml:space="preserve"> FILL AND CIRCLE BELOW AS </w:t>
      </w:r>
      <w:r w:rsidR="007F3F6D" w:rsidRPr="00A9658A">
        <w:rPr>
          <w:sz w:val="20"/>
          <w:szCs w:val="20"/>
        </w:rPr>
        <w:t>NECESSARY)</w:t>
      </w:r>
    </w:p>
    <w:tbl>
      <w:tblPr>
        <w:tblStyle w:val="PlainTable3"/>
        <w:tblW w:w="5058" w:type="pct"/>
        <w:tblLayout w:type="fixed"/>
        <w:tblLook w:val="0420" w:firstRow="1" w:lastRow="0" w:firstColumn="0" w:lastColumn="0" w:noHBand="0" w:noVBand="1"/>
        <w:tblDescription w:val="Expenses table"/>
      </w:tblPr>
      <w:tblGrid>
        <w:gridCol w:w="2555"/>
        <w:gridCol w:w="1927"/>
        <w:gridCol w:w="7125"/>
      </w:tblGrid>
      <w:tr w:rsidR="001D3C7C" w:rsidRPr="00A9658A" w:rsidTr="009B77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sdt>
          <w:sdtPr>
            <w:rPr>
              <w:color w:val="FFFFFF" w:themeColor="background1"/>
              <w:sz w:val="20"/>
              <w:szCs w:val="20"/>
            </w:rPr>
            <w:id w:val="232135201"/>
            <w:placeholder>
              <w:docPart w:val="6B9DAFB569D14D0994641B12B356E03B"/>
            </w:placeholder>
            <w:temporary/>
            <w:showingPlcHdr/>
            <w15:appearance w15:val="hidden"/>
          </w:sdtPr>
          <w:sdtEndPr/>
          <w:sdtContent>
            <w:tc>
              <w:tcPr>
                <w:tcW w:w="2555" w:type="dxa"/>
                <w:tcBorders>
                  <w:bottom w:val="single" w:sz="18" w:space="0" w:color="FFFFFF" w:themeColor="background1"/>
                </w:tcBorders>
                <w:shd w:val="clear" w:color="auto" w:fill="0E5563" w:themeFill="accent5"/>
              </w:tcPr>
              <w:p w:rsidR="001D3C7C" w:rsidRPr="00A9658A" w:rsidRDefault="001D3C7C" w:rsidP="00F25A5C">
                <w:pPr>
                  <w:pStyle w:val="Heading1"/>
                  <w:outlineLvl w:val="0"/>
                  <w:rPr>
                    <w:b/>
                    <w:color w:val="FFFFFF" w:themeColor="background1"/>
                    <w:sz w:val="20"/>
                    <w:szCs w:val="20"/>
                  </w:rPr>
                </w:pPr>
                <w:r w:rsidRPr="00A9658A">
                  <w:rPr>
                    <w:b/>
                    <w:color w:val="FFFFFF" w:themeColor="background1"/>
                    <w:sz w:val="20"/>
                    <w:szCs w:val="20"/>
                  </w:rPr>
                  <w:t>Category</w:t>
                </w:r>
              </w:p>
            </w:tc>
          </w:sdtContent>
        </w:sdt>
        <w:tc>
          <w:tcPr>
            <w:tcW w:w="1927" w:type="dxa"/>
            <w:shd w:val="clear" w:color="auto" w:fill="0E5563" w:themeFill="accent5"/>
          </w:tcPr>
          <w:p w:rsidR="001D3C7C" w:rsidRPr="00A9658A" w:rsidRDefault="00A22833" w:rsidP="00A22833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  <w:sz w:val="20"/>
                <w:szCs w:val="20"/>
              </w:rPr>
            </w:pPr>
            <w:r w:rsidRPr="00A9658A">
              <w:rPr>
                <w:b/>
                <w:color w:val="FFFFFF" w:themeColor="background1"/>
                <w:sz w:val="20"/>
                <w:szCs w:val="20"/>
              </w:rPr>
              <w:t>Response</w:t>
            </w:r>
          </w:p>
        </w:tc>
        <w:tc>
          <w:tcPr>
            <w:tcW w:w="7125" w:type="dxa"/>
            <w:tcBorders>
              <w:right w:val="single" w:sz="18" w:space="0" w:color="FFFFFF" w:themeColor="background1"/>
            </w:tcBorders>
            <w:shd w:val="clear" w:color="auto" w:fill="0E5563" w:themeFill="accent5"/>
          </w:tcPr>
          <w:p w:rsidR="001D3C7C" w:rsidRPr="00A9658A" w:rsidRDefault="00C761AB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  <w:sz w:val="20"/>
                <w:szCs w:val="20"/>
              </w:rPr>
            </w:pPr>
            <w:sdt>
              <w:sdtPr>
                <w:rPr>
                  <w:color w:val="FFFFFF" w:themeColor="background1"/>
                  <w:sz w:val="20"/>
                  <w:szCs w:val="20"/>
                </w:rPr>
                <w:id w:val="403418113"/>
                <w:placeholder>
                  <w:docPart w:val="0241B1D38317472384A264058B391DA6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A9658A">
                  <w:rPr>
                    <w:b/>
                    <w:color w:val="FFFFFF" w:themeColor="background1"/>
                    <w:sz w:val="20"/>
                    <w:szCs w:val="20"/>
                  </w:rPr>
                  <w:t>Details</w:t>
                </w:r>
              </w:sdtContent>
            </w:sdt>
          </w:p>
        </w:tc>
      </w:tr>
      <w:tr w:rsidR="001D3C7C" w:rsidRPr="00A9658A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  <w:shd w:val="clear" w:color="auto" w:fill="auto"/>
          </w:tcPr>
          <w:p w:rsidR="001D3C7C" w:rsidRPr="00A9658A" w:rsidRDefault="001D3C7C" w:rsidP="0053636F">
            <w:pPr>
              <w:pStyle w:val="Heading1"/>
              <w:spacing w:before="20" w:after="20"/>
              <w:outlineLvl w:val="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Photo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</w:tcPr>
          <w:p w:rsidR="001D3C7C" w:rsidRPr="00A9658A" w:rsidRDefault="00A22833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A22833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We take and share photos regularly</w:t>
            </w:r>
          </w:p>
        </w:tc>
      </w:tr>
      <w:tr w:rsidR="001D3C7C" w:rsidRPr="00A9658A" w:rsidTr="009B7708">
        <w:trPr>
          <w:trHeight w:val="64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747F67" w:rsidRPr="00A9658A" w:rsidRDefault="001D3C7C">
            <w:pPr>
              <w:pStyle w:val="Heading1"/>
              <w:spacing w:before="20" w:after="20"/>
              <w:outlineLvl w:val="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Free Lunch Required</w:t>
            </w:r>
          </w:p>
          <w:p w:rsidR="00747F67" w:rsidRPr="00A9658A" w:rsidRDefault="00747F67" w:rsidP="00A22833">
            <w:pPr>
              <w:pStyle w:val="Heading1"/>
              <w:spacing w:before="20" w:after="20"/>
              <w:outlineLvl w:val="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Dietary Needs</w:t>
            </w:r>
            <w:r w:rsidR="00A22833" w:rsidRPr="00A9658A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747F67" w:rsidRPr="00A9658A" w:rsidRDefault="001D3C7C" w:rsidP="0053636F">
            <w:pPr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 /No</w:t>
            </w:r>
          </w:p>
          <w:p w:rsidR="00747F67" w:rsidRPr="00A9658A" w:rsidRDefault="00A22833" w:rsidP="0053636F">
            <w:pPr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A22833" w:rsidRPr="00A9658A" w:rsidRDefault="00A22833">
            <w:pPr>
              <w:spacing w:before="20" w:after="2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We offer free meals on request</w:t>
            </w:r>
          </w:p>
          <w:p w:rsidR="001D3C7C" w:rsidRPr="00A9658A" w:rsidRDefault="001D3C7C">
            <w:pPr>
              <w:spacing w:before="20" w:after="2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Lunches are available but must be pre–booked</w:t>
            </w:r>
            <w:r w:rsidR="00003E59" w:rsidRPr="00A9658A">
              <w:rPr>
                <w:color w:val="FF0000"/>
                <w:sz w:val="20"/>
                <w:szCs w:val="20"/>
              </w:rPr>
              <w:t xml:space="preserve"> Daily/W</w:t>
            </w:r>
            <w:r w:rsidRPr="00A9658A">
              <w:rPr>
                <w:color w:val="FF0000"/>
                <w:sz w:val="20"/>
                <w:szCs w:val="20"/>
              </w:rPr>
              <w:t>eekly.</w:t>
            </w:r>
          </w:p>
          <w:p w:rsidR="001D3C7C" w:rsidRPr="00A9658A" w:rsidRDefault="001D3C7C" w:rsidP="001D3C7C">
            <w:pPr>
              <w:spacing w:before="20" w:after="2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The menu is a set menu, please advise of any dietary needs in advance</w:t>
            </w:r>
          </w:p>
        </w:tc>
      </w:tr>
      <w:tr w:rsidR="001D3C7C" w:rsidRPr="00A9658A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A22833">
            <w:pPr>
              <w:pStyle w:val="Heading1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Days 1-2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rPr>
                <w:sz w:val="20"/>
                <w:szCs w:val="20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rPr>
                <w:rStyle w:val="Strong"/>
                <w:sz w:val="20"/>
                <w:szCs w:val="20"/>
              </w:rPr>
            </w:pPr>
            <w:r w:rsidRPr="00A9658A">
              <w:rPr>
                <w:rStyle w:val="Strong"/>
                <w:sz w:val="20"/>
                <w:szCs w:val="20"/>
              </w:rPr>
              <w:t>Lunch/No Lunch</w:t>
            </w:r>
          </w:p>
        </w:tc>
      </w:tr>
      <w:tr w:rsidR="001D3C7C" w:rsidRPr="00A9658A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A22833">
            <w:pPr>
              <w:pStyle w:val="Heading1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Days 3-4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rPr>
                <w:sz w:val="20"/>
                <w:szCs w:val="20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rPr>
                <w:rStyle w:val="Strong"/>
                <w:sz w:val="20"/>
                <w:szCs w:val="20"/>
              </w:rPr>
            </w:pPr>
            <w:r w:rsidRPr="00A9658A">
              <w:rPr>
                <w:rStyle w:val="Strong"/>
                <w:sz w:val="20"/>
                <w:szCs w:val="20"/>
              </w:rPr>
              <w:t>Lunch/No Lunch</w:t>
            </w:r>
          </w:p>
        </w:tc>
      </w:tr>
      <w:tr w:rsidR="001D3C7C" w:rsidRPr="00A9658A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A22833">
            <w:pPr>
              <w:pStyle w:val="Heading1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Days 5-6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rPr>
                <w:sz w:val="20"/>
                <w:szCs w:val="20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rPr>
                <w:rStyle w:val="Strong"/>
                <w:sz w:val="20"/>
                <w:szCs w:val="20"/>
              </w:rPr>
            </w:pPr>
            <w:r w:rsidRPr="00A9658A">
              <w:rPr>
                <w:rStyle w:val="Strong"/>
                <w:sz w:val="20"/>
                <w:szCs w:val="20"/>
              </w:rPr>
              <w:t>Lunch/No Lunch</w:t>
            </w:r>
          </w:p>
        </w:tc>
      </w:tr>
      <w:tr w:rsidR="001D3C7C" w:rsidRPr="00A9658A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A22833">
            <w:pPr>
              <w:pStyle w:val="Heading1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Days 7-8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rPr>
                <w:sz w:val="20"/>
                <w:szCs w:val="20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rPr>
                <w:rStyle w:val="Strong"/>
                <w:sz w:val="20"/>
                <w:szCs w:val="20"/>
              </w:rPr>
            </w:pPr>
            <w:r w:rsidRPr="00A9658A">
              <w:rPr>
                <w:rStyle w:val="Strong"/>
                <w:sz w:val="20"/>
                <w:szCs w:val="20"/>
              </w:rPr>
              <w:t>Lunch/No Lunch</w:t>
            </w:r>
          </w:p>
        </w:tc>
      </w:tr>
      <w:tr w:rsidR="00003E59" w:rsidRPr="00A9658A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003E59" w:rsidRPr="00A9658A" w:rsidRDefault="00A22833">
            <w:pPr>
              <w:pStyle w:val="Heading1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Day 9-10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003E59" w:rsidRPr="00A9658A" w:rsidRDefault="00003E59" w:rsidP="0053636F">
            <w:pPr>
              <w:rPr>
                <w:sz w:val="20"/>
                <w:szCs w:val="20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003E59" w:rsidRPr="00A9658A" w:rsidRDefault="008378EE">
            <w:pPr>
              <w:rPr>
                <w:rStyle w:val="Strong"/>
                <w:sz w:val="20"/>
                <w:szCs w:val="20"/>
              </w:rPr>
            </w:pPr>
            <w:r w:rsidRPr="00A9658A">
              <w:rPr>
                <w:rStyle w:val="Strong"/>
                <w:sz w:val="20"/>
                <w:szCs w:val="20"/>
              </w:rPr>
              <w:t>Lunch/No Lunch</w:t>
            </w:r>
          </w:p>
        </w:tc>
      </w:tr>
      <w:tr w:rsidR="001D3C7C" w:rsidRPr="00A9658A" w:rsidTr="009B7708">
        <w:trPr>
          <w:trHeight w:val="5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1D3C7C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Main Contacts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A9658A" w:rsidRDefault="001D3C7C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Contact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1D3C7C" w:rsidRPr="00A9658A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bottom w:val="single" w:sz="18" w:space="0" w:color="FFC40C" w:themeColor="accent4"/>
            </w:tcBorders>
            <w:shd w:val="clear" w:color="auto" w:fill="auto"/>
          </w:tcPr>
          <w:p w:rsidR="001D3C7C" w:rsidRPr="00A9658A" w:rsidRDefault="001D3C7C" w:rsidP="0053636F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bottom w:val="single" w:sz="18" w:space="0" w:color="FFC40C" w:themeColor="accent4"/>
            </w:tcBorders>
          </w:tcPr>
          <w:p w:rsidR="001D3C7C" w:rsidRPr="00A9658A" w:rsidRDefault="001D3C7C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Contact 2</w:t>
            </w:r>
          </w:p>
        </w:tc>
        <w:tc>
          <w:tcPr>
            <w:tcW w:w="7125" w:type="dxa"/>
            <w:tcBorders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1D3C7C" w:rsidRPr="00A9658A" w:rsidTr="009B7708">
        <w:trPr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1D3C7C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Off-Site trip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 w:rsidP="00080EB3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 xml:space="preserve">We do not allow participants to leave the premises during club or travel home </w:t>
            </w:r>
            <w:r w:rsidR="00080EB3" w:rsidRPr="00A9658A">
              <w:rPr>
                <w:color w:val="FF0000"/>
                <w:sz w:val="20"/>
                <w:szCs w:val="20"/>
              </w:rPr>
              <w:t xml:space="preserve">alone. We </w:t>
            </w:r>
            <w:r w:rsidR="00771AE5" w:rsidRPr="00A9658A">
              <w:rPr>
                <w:color w:val="FF0000"/>
                <w:sz w:val="20"/>
                <w:szCs w:val="20"/>
              </w:rPr>
              <w:t>will be off-site each day</w:t>
            </w:r>
          </w:p>
        </w:tc>
      </w:tr>
      <w:tr w:rsidR="001D3C7C" w:rsidRPr="00A9658A" w:rsidTr="00A96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4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1D3C7C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Additional needs/notes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 w:rsidP="001D3C7C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 xml:space="preserve">We do not </w:t>
            </w:r>
            <w:r w:rsidR="009B7708" w:rsidRPr="00A9658A">
              <w:rPr>
                <w:sz w:val="20"/>
                <w:szCs w:val="20"/>
              </w:rPr>
              <w:t xml:space="preserve">currently </w:t>
            </w:r>
            <w:r w:rsidRPr="00A9658A">
              <w:rPr>
                <w:sz w:val="20"/>
                <w:szCs w:val="20"/>
              </w:rPr>
              <w:t>have additional 1:1 support available, we will use this info to keep staffing in line with needs.</w:t>
            </w:r>
          </w:p>
        </w:tc>
      </w:tr>
    </w:tbl>
    <w:tbl>
      <w:tblPr>
        <w:tblStyle w:val="GridTable1Light-Accent6"/>
        <w:tblW w:w="1946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620" w:firstRow="1" w:lastRow="0" w:firstColumn="0" w:lastColumn="0" w:noHBand="1" w:noVBand="1"/>
        <w:tblDescription w:val="Expenses table"/>
      </w:tblPr>
      <w:tblGrid>
        <w:gridCol w:w="1080"/>
        <w:gridCol w:w="3404"/>
      </w:tblGrid>
      <w:tr w:rsidR="00682A25" w:rsidRPr="00163B26" w:rsidTr="00A965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1"/>
        </w:trPr>
        <w:tc>
          <w:tcPr>
            <w:tcW w:w="1080" w:type="dxa"/>
            <w:tcBorders>
              <w:top w:val="single" w:sz="18" w:space="0" w:color="FFC40C" w:themeColor="accent4"/>
            </w:tcBorders>
          </w:tcPr>
          <w:p w:rsidR="00682A25" w:rsidRPr="00682A25" w:rsidRDefault="00C761AB" w:rsidP="00682A25">
            <w:pPr>
              <w:spacing w:before="20" w:after="20"/>
              <w:rPr>
                <w:bCs w:val="0"/>
                <w:color w:val="0E5563" w:themeColor="accent5"/>
              </w:rPr>
            </w:pPr>
            <w:sdt>
              <w:sdtPr>
                <w:rPr>
                  <w:color w:val="0E5563" w:themeColor="accent5"/>
                </w:rPr>
                <w:id w:val="2123577449"/>
                <w:placeholder>
                  <w:docPart w:val="194CC9B987AC42E997727076ADAA9979"/>
                </w:placeholder>
                <w:temporary/>
                <w:showingPlcHdr/>
                <w15:appearance w15:val="hidden"/>
              </w:sdtPr>
              <w:sdtEndPr/>
              <w:sdtContent>
                <w:r w:rsidR="00682A25" w:rsidRPr="00537A46">
                  <w:rPr>
                    <w:color w:val="0E5563" w:themeColor="accent5"/>
                  </w:rPr>
                  <w:t>Signature</w:t>
                </w:r>
              </w:sdtContent>
            </w:sdt>
          </w:p>
        </w:tc>
        <w:tc>
          <w:tcPr>
            <w:tcW w:w="3403" w:type="dxa"/>
            <w:tcBorders>
              <w:top w:val="single" w:sz="18" w:space="0" w:color="FFFFFF" w:themeColor="background1"/>
            </w:tcBorders>
          </w:tcPr>
          <w:p w:rsidR="00682A25" w:rsidRPr="00537A46" w:rsidRDefault="00682A25">
            <w:pPr>
              <w:spacing w:before="20" w:after="20"/>
              <w:rPr>
                <w:b w:val="0"/>
                <w:color w:val="0E5563" w:themeColor="accent5"/>
              </w:rPr>
            </w:pPr>
          </w:p>
        </w:tc>
      </w:tr>
    </w:tbl>
    <w:p w:rsidR="005C175A" w:rsidRDefault="005C175A" w:rsidP="00CA0EC2">
      <w:pPr>
        <w:rPr>
          <w:b/>
          <w:color w:val="355D7E" w:themeColor="accent2" w:themeShade="80"/>
        </w:rPr>
      </w:pPr>
    </w:p>
    <w:p w:rsidR="00A9658A" w:rsidRPr="00163B26" w:rsidRDefault="00A9658A" w:rsidP="00CA0EC2">
      <w:pPr>
        <w:rPr>
          <w:b/>
          <w:color w:val="355D7E" w:themeColor="accent2" w:themeShade="80"/>
        </w:rPr>
      </w:pPr>
      <w:r>
        <w:rPr>
          <w:b/>
          <w:color w:val="355D7E" w:themeColor="accent2" w:themeShade="80"/>
        </w:rPr>
        <w:t>FSM STATUS _______________________________________________</w:t>
      </w:r>
    </w:p>
    <w:sectPr w:rsidR="00A9658A" w:rsidRPr="00163B26" w:rsidSect="00682A25">
      <w:footerReference w:type="default" r:id="rId7"/>
      <w:pgSz w:w="12240" w:h="15840"/>
      <w:pgMar w:top="245" w:right="360" w:bottom="568" w:left="36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D8A" w:rsidRDefault="00F26D8A">
      <w:pPr>
        <w:spacing w:before="0" w:after="0"/>
      </w:pPr>
      <w:r>
        <w:separator/>
      </w:r>
    </w:p>
  </w:endnote>
  <w:endnote w:type="continuationSeparator" w:id="0">
    <w:p w:rsidR="00F26D8A" w:rsidRDefault="00F26D8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0122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175A" w:rsidRDefault="005C175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65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D8A" w:rsidRDefault="00F26D8A">
      <w:pPr>
        <w:spacing w:before="0" w:after="0"/>
      </w:pPr>
      <w:r>
        <w:separator/>
      </w:r>
    </w:p>
  </w:footnote>
  <w:footnote w:type="continuationSeparator" w:id="0">
    <w:p w:rsidR="00F26D8A" w:rsidRDefault="00F26D8A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6F"/>
    <w:rsid w:val="00003E59"/>
    <w:rsid w:val="00035876"/>
    <w:rsid w:val="00075CBA"/>
    <w:rsid w:val="00080EB3"/>
    <w:rsid w:val="00096AE8"/>
    <w:rsid w:val="00101D55"/>
    <w:rsid w:val="001104BE"/>
    <w:rsid w:val="00163B26"/>
    <w:rsid w:val="00192E03"/>
    <w:rsid w:val="001D383B"/>
    <w:rsid w:val="001D3C7C"/>
    <w:rsid w:val="002640A9"/>
    <w:rsid w:val="0044542A"/>
    <w:rsid w:val="004906DF"/>
    <w:rsid w:val="004F1DE0"/>
    <w:rsid w:val="00511D78"/>
    <w:rsid w:val="00532A74"/>
    <w:rsid w:val="0053636F"/>
    <w:rsid w:val="00537A46"/>
    <w:rsid w:val="005C175A"/>
    <w:rsid w:val="005E4349"/>
    <w:rsid w:val="00611CAA"/>
    <w:rsid w:val="00682A25"/>
    <w:rsid w:val="006D24C9"/>
    <w:rsid w:val="006E1920"/>
    <w:rsid w:val="0073288E"/>
    <w:rsid w:val="0074755E"/>
    <w:rsid w:val="00747F67"/>
    <w:rsid w:val="007523E7"/>
    <w:rsid w:val="00771AE5"/>
    <w:rsid w:val="007F3F6D"/>
    <w:rsid w:val="008378EE"/>
    <w:rsid w:val="008A451F"/>
    <w:rsid w:val="008C4630"/>
    <w:rsid w:val="00930E01"/>
    <w:rsid w:val="00954CD4"/>
    <w:rsid w:val="009B7708"/>
    <w:rsid w:val="00A22833"/>
    <w:rsid w:val="00A41897"/>
    <w:rsid w:val="00A9658A"/>
    <w:rsid w:val="00AE512E"/>
    <w:rsid w:val="00AE739E"/>
    <w:rsid w:val="00B0589C"/>
    <w:rsid w:val="00BB3541"/>
    <w:rsid w:val="00C761AB"/>
    <w:rsid w:val="00C82E8E"/>
    <w:rsid w:val="00CA0EC2"/>
    <w:rsid w:val="00CB6CFB"/>
    <w:rsid w:val="00CC2557"/>
    <w:rsid w:val="00DD0896"/>
    <w:rsid w:val="00E053BE"/>
    <w:rsid w:val="00F017D8"/>
    <w:rsid w:val="00F25A5C"/>
    <w:rsid w:val="00F26D8A"/>
    <w:rsid w:val="00F76E23"/>
    <w:rsid w:val="00F87232"/>
    <w:rsid w:val="00FE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7F1C43F"/>
  <w15:chartTrackingRefBased/>
  <w15:docId w15:val="{3ADC7942-D1BA-4A22-867B-9FA043D0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before="20"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B8C"/>
  </w:style>
  <w:style w:type="paragraph" w:styleId="Heading1">
    <w:name w:val="heading 1"/>
    <w:basedOn w:val="Normal"/>
    <w:link w:val="Heading1Char"/>
    <w:uiPriority w:val="2"/>
    <w:unhideWhenUsed/>
    <w:qFormat/>
    <w:rsid w:val="00163B26"/>
    <w:pPr>
      <w:outlineLvl w:val="0"/>
    </w:pPr>
    <w:rPr>
      <w:rFonts w:asciiTheme="majorHAnsi" w:eastAsiaTheme="majorEastAsia" w:hAnsiTheme="majorHAnsi" w:cstheme="majorBidi"/>
      <w:b/>
      <w:color w:val="0E5563" w:themeColor="accent5"/>
      <w:szCs w:val="36"/>
    </w:rPr>
  </w:style>
  <w:style w:type="paragraph" w:styleId="Heading2">
    <w:name w:val="heading 2"/>
    <w:basedOn w:val="Normal"/>
    <w:link w:val="Heading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Heading3">
    <w:name w:val="heading 3"/>
    <w:basedOn w:val="Normal"/>
    <w:link w:val="Heading3Char"/>
    <w:uiPriority w:val="2"/>
    <w:unhideWhenUsed/>
    <w:qFormat/>
    <w:rsid w:val="00163B26"/>
    <w:pPr>
      <w:keepNext/>
      <w:keepLines/>
      <w:pBdr>
        <w:bottom w:val="single" w:sz="18" w:space="1" w:color="FFC40C" w:themeColor="accent4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DD8047" w:themeColor="accent1"/>
      <w:spacing w:val="0"/>
    </w:rPr>
  </w:style>
  <w:style w:type="character" w:customStyle="1" w:styleId="Heading1Char">
    <w:name w:val="Heading 1 Char"/>
    <w:basedOn w:val="DefaultParagraphFont"/>
    <w:link w:val="Heading1"/>
    <w:uiPriority w:val="2"/>
    <w:rsid w:val="00163B26"/>
    <w:rPr>
      <w:rFonts w:asciiTheme="majorHAnsi" w:eastAsiaTheme="majorEastAsia" w:hAnsiTheme="majorHAnsi" w:cstheme="majorBidi"/>
      <w:b/>
      <w:color w:val="0E5563" w:themeColor="accent5"/>
      <w:szCs w:val="36"/>
    </w:rPr>
  </w:style>
  <w:style w:type="character" w:customStyle="1" w:styleId="Heading2Char">
    <w:name w:val="Heading 2 Char"/>
    <w:basedOn w:val="DefaultParagraphFont"/>
    <w:link w:val="Heading2"/>
    <w:uiPriority w:val="2"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table" w:styleId="GridTable1Light-Accent6">
    <w:name w:val="Grid Table 1 Light Accent 6"/>
    <w:basedOn w:val="TableNormal"/>
    <w:uiPriority w:val="46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3">
    <w:name w:val="Plain Table 3"/>
    <w:basedOn w:val="TableNormal"/>
    <w:uiPriority w:val="43"/>
    <w:rsid w:val="00F017D8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bottom w:w="29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pPr>
      <w:spacing w:after="0"/>
    </w:pPr>
    <w:rPr>
      <w:caps/>
      <w:color w:val="B85A22" w:themeColor="accent1" w:themeShade="BF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caps/>
      <w:color w:val="B85A22" w:themeColor="accent1" w:themeShade="BF"/>
      <w:sz w:val="18"/>
      <w:szCs w:val="18"/>
    </w:rPr>
  </w:style>
  <w:style w:type="paragraph" w:customStyle="1" w:styleId="RightAlignedText">
    <w:name w:val="Right Aligned Text"/>
    <w:basedOn w:val="Normal"/>
    <w:uiPriority w:val="3"/>
    <w:qFormat/>
    <w:pPr>
      <w:jc w:val="right"/>
    </w:pPr>
  </w:style>
  <w:style w:type="paragraph" w:styleId="Title">
    <w:name w:val="Title"/>
    <w:basedOn w:val="Normal"/>
    <w:link w:val="TitleChar"/>
    <w:uiPriority w:val="1"/>
    <w:qFormat/>
    <w:rsid w:val="0073288E"/>
    <w:pPr>
      <w:pBdr>
        <w:bottom w:val="single" w:sz="18" w:space="1" w:color="0E5563" w:themeColor="accent5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73288E"/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styleId="Strong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Heading3Char">
    <w:name w:val="Heading 3 Char"/>
    <w:basedOn w:val="DefaultParagraphFont"/>
    <w:link w:val="Heading3"/>
    <w:uiPriority w:val="2"/>
    <w:rsid w:val="00163B26"/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semiHidden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2"/>
    <w:semiHidden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2"/>
    <w:semiHidden/>
    <w:rPr>
      <w:rFonts w:asciiTheme="majorHAnsi" w:eastAsiaTheme="majorEastAsia" w:hAnsiTheme="majorHAnsi" w:cstheme="majorBidi"/>
      <w:color w:val="000000" w:themeColor="text1"/>
      <w:kern w:val="21"/>
      <w:sz w:val="18"/>
      <w:szCs w:val="21"/>
      <w14:ligatures w14:val="standard"/>
    </w:rPr>
  </w:style>
  <w:style w:type="character" w:customStyle="1" w:styleId="Heading7Char">
    <w:name w:val="Heading 7 Char"/>
    <w:basedOn w:val="DefaultParagraphFont"/>
    <w:link w:val="Heading7"/>
    <w:uiPriority w:val="2"/>
    <w:semiHidden/>
    <w:rPr>
      <w:rFonts w:asciiTheme="majorHAnsi" w:eastAsiaTheme="majorEastAsia" w:hAnsiTheme="majorHAnsi" w:cstheme="majorBidi"/>
      <w:i/>
      <w:iCs/>
      <w:color w:val="000000" w:themeColor="text1"/>
      <w:kern w:val="21"/>
      <w:sz w:val="18"/>
      <w:szCs w:val="21"/>
      <w14:ligatures w14:val="standard"/>
    </w:rPr>
  </w:style>
  <w:style w:type="character" w:customStyle="1" w:styleId="Heading8Char">
    <w:name w:val="Heading 8 Char"/>
    <w:basedOn w:val="DefaultParagraphFont"/>
    <w:link w:val="Heading8"/>
    <w:uiPriority w:val="2"/>
    <w:semiHidden/>
    <w:rPr>
      <w:rFonts w:asciiTheme="majorHAnsi" w:eastAsiaTheme="majorEastAsia" w:hAnsiTheme="majorHAnsi" w:cstheme="majorBidi"/>
      <w:b/>
      <w:color w:val="000000" w:themeColor="text1"/>
      <w:kern w:val="21"/>
      <w:sz w:val="18"/>
      <w:szCs w:val="21"/>
      <w14:ligatures w14:val="standard"/>
    </w:rPr>
  </w:style>
  <w:style w:type="character" w:customStyle="1" w:styleId="Heading9Char">
    <w:name w:val="Heading 9 Char"/>
    <w:basedOn w:val="DefaultParagraphFont"/>
    <w:link w:val="Heading9"/>
    <w:uiPriority w:val="2"/>
    <w:semiHidden/>
    <w:rPr>
      <w:rFonts w:asciiTheme="majorHAnsi" w:eastAsiaTheme="majorEastAsia" w:hAnsiTheme="majorHAnsi" w:cstheme="majorBidi"/>
      <w:b/>
      <w:i/>
      <w:iCs/>
      <w:color w:val="272727" w:themeColor="text1" w:themeTint="D8"/>
      <w:kern w:val="21"/>
      <w:sz w:val="21"/>
      <w:szCs w:val="21"/>
      <w14:ligatures w14:val="standard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Pr>
      <w:color w:val="000000" w:themeColor="text1"/>
      <w:kern w:val="21"/>
      <w:sz w:val="21"/>
      <w:szCs w:val="21"/>
      <w14:ligatures w14:val="standard"/>
    </w:rPr>
  </w:style>
  <w:style w:type="table" w:styleId="TableGrid">
    <w:name w:val="Table Grid"/>
    <w:basedOn w:val="TableNormal"/>
    <w:uiPriority w:val="39"/>
    <w:rsid w:val="008C4630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f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wilson33.213\AppData\Roaming\Microsoft\Templates\Travel%20expense%20report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5FD1EBC0F0E4D3FA2309CAC12717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CCF64F-AAF9-4260-8276-D93DA6CE1C42}"/>
      </w:docPartPr>
      <w:docPartBody>
        <w:p w:rsidR="0096647C" w:rsidRDefault="00790B24">
          <w:pPr>
            <w:pStyle w:val="A5FD1EBC0F0E4D3FA2309CAC12717693"/>
          </w:pPr>
          <w:r>
            <w:t>Name</w:t>
          </w:r>
        </w:p>
      </w:docPartBody>
    </w:docPart>
    <w:docPart>
      <w:docPartPr>
        <w:name w:val="8042FDC428EC41718218ED2731990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B49A5-D46B-464E-B2FB-CCD994204A61}"/>
      </w:docPartPr>
      <w:docPartBody>
        <w:p w:rsidR="0096647C" w:rsidRDefault="00790B24">
          <w:pPr>
            <w:pStyle w:val="8042FDC428EC41718218ED27319905FC"/>
          </w:pPr>
          <w:r>
            <w:t>Email</w:t>
          </w:r>
        </w:p>
      </w:docPartBody>
    </w:docPart>
    <w:docPart>
      <w:docPartPr>
        <w:name w:val="AFA5A6A5A75A46F5AEFC5A1C88B2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3D258-C605-4900-9E89-E3F6EA7DA5D4}"/>
      </w:docPartPr>
      <w:docPartBody>
        <w:p w:rsidR="0096647C" w:rsidRDefault="00790B24">
          <w:pPr>
            <w:pStyle w:val="AFA5A6A5A75A46F5AEFC5A1C88B25526"/>
          </w:pPr>
          <w:r w:rsidRPr="005C175A">
            <w:t>Hours</w:t>
          </w:r>
        </w:p>
      </w:docPartBody>
    </w:docPart>
    <w:docPart>
      <w:docPartPr>
        <w:name w:val="6B9DAFB569D14D0994641B12B356E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98806-6B8F-415E-9904-11A84C09DF9C}"/>
      </w:docPartPr>
      <w:docPartBody>
        <w:p w:rsidR="0096647C" w:rsidRDefault="00790B24" w:rsidP="00790B24">
          <w:pPr>
            <w:pStyle w:val="6B9DAFB569D14D0994641B12B356E03B"/>
          </w:pPr>
          <w:r w:rsidRPr="00F25A5C">
            <w:t>Category</w:t>
          </w:r>
        </w:p>
      </w:docPartBody>
    </w:docPart>
    <w:docPart>
      <w:docPartPr>
        <w:name w:val="0241B1D38317472384A264058B391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6F48D4-4103-416D-85D3-340C5997A608}"/>
      </w:docPartPr>
      <w:docPartBody>
        <w:p w:rsidR="0096647C" w:rsidRDefault="00790B24" w:rsidP="00790B24">
          <w:pPr>
            <w:pStyle w:val="0241B1D38317472384A264058B391DA6"/>
          </w:pPr>
          <w:r>
            <w:t>Details</w:t>
          </w:r>
        </w:p>
      </w:docPartBody>
    </w:docPart>
    <w:docPart>
      <w:docPartPr>
        <w:name w:val="194CC9B987AC42E997727076ADAA9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D9098-9328-412F-A4E5-E7C5E661CC9F}"/>
      </w:docPartPr>
      <w:docPartBody>
        <w:p w:rsidR="00AA328A" w:rsidRDefault="00A07518" w:rsidP="00A07518">
          <w:pPr>
            <w:pStyle w:val="194CC9B987AC42E997727076ADAA9979"/>
          </w:pPr>
          <w:r>
            <w:t>Signature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24"/>
    <w:rsid w:val="004F6C04"/>
    <w:rsid w:val="00561E8C"/>
    <w:rsid w:val="007372FF"/>
    <w:rsid w:val="00790B24"/>
    <w:rsid w:val="00833D49"/>
    <w:rsid w:val="0096647C"/>
    <w:rsid w:val="00A07518"/>
    <w:rsid w:val="00AA328A"/>
    <w:rsid w:val="00F5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3C2ECA90434E7CABE74D5CA84EE840">
    <w:name w:val="023C2ECA90434E7CABE74D5CA84EE840"/>
  </w:style>
  <w:style w:type="paragraph" w:customStyle="1" w:styleId="A5FD1EBC0F0E4D3FA2309CAC12717693">
    <w:name w:val="A5FD1EBC0F0E4D3FA2309CAC12717693"/>
  </w:style>
  <w:style w:type="paragraph" w:customStyle="1" w:styleId="D86F4BF5B8BF45C9AE148E04F4440982">
    <w:name w:val="D86F4BF5B8BF45C9AE148E04F4440982"/>
  </w:style>
  <w:style w:type="paragraph" w:customStyle="1" w:styleId="5A8CEC233E8247B0B71BB37DEC70E4F3">
    <w:name w:val="5A8CEC233E8247B0B71BB37DEC70E4F3"/>
  </w:style>
  <w:style w:type="paragraph" w:customStyle="1" w:styleId="8CFE6464BE814C32B455204A743D1FC5">
    <w:name w:val="8CFE6464BE814C32B455204A743D1FC5"/>
  </w:style>
  <w:style w:type="paragraph" w:customStyle="1" w:styleId="8042FDC428EC41718218ED27319905FC">
    <w:name w:val="8042FDC428EC41718218ED27319905FC"/>
  </w:style>
  <w:style w:type="paragraph" w:customStyle="1" w:styleId="B855ACCB55F54B3190690889A0F8B412">
    <w:name w:val="B855ACCB55F54B3190690889A0F8B412"/>
  </w:style>
  <w:style w:type="paragraph" w:customStyle="1" w:styleId="D04BDE6B6A35492190C86C6B2887D45A">
    <w:name w:val="D04BDE6B6A35492190C86C6B2887D45A"/>
  </w:style>
  <w:style w:type="paragraph" w:customStyle="1" w:styleId="0CD418E05A4F44E5B6C0EB244641763F">
    <w:name w:val="0CD418E05A4F44E5B6C0EB244641763F"/>
  </w:style>
  <w:style w:type="paragraph" w:customStyle="1" w:styleId="5FCD63E9C1134D44A481E269AF81DCF3">
    <w:name w:val="5FCD63E9C1134D44A481E269AF81DCF3"/>
  </w:style>
  <w:style w:type="paragraph" w:customStyle="1" w:styleId="0B952C0141114C02969C252874EFC9BE">
    <w:name w:val="0B952C0141114C02969C252874EFC9BE"/>
  </w:style>
  <w:style w:type="paragraph" w:customStyle="1" w:styleId="4A5BB0B375E6417CB9FBC49F7E4767EA">
    <w:name w:val="4A5BB0B375E6417CB9FBC49F7E4767EA"/>
  </w:style>
  <w:style w:type="paragraph" w:customStyle="1" w:styleId="130633C7F6C54DD48E8A945E931668CA">
    <w:name w:val="130633C7F6C54DD48E8A945E931668CA"/>
  </w:style>
  <w:style w:type="paragraph" w:customStyle="1" w:styleId="C2EEAD0BB8FC475899AF51272F9D3BC1">
    <w:name w:val="C2EEAD0BB8FC475899AF51272F9D3BC1"/>
  </w:style>
  <w:style w:type="paragraph" w:customStyle="1" w:styleId="680DD8E8FBA94E72AB493100D635618A">
    <w:name w:val="680DD8E8FBA94E72AB493100D635618A"/>
  </w:style>
  <w:style w:type="paragraph" w:customStyle="1" w:styleId="AFA5A6A5A75A46F5AEFC5A1C88B25526">
    <w:name w:val="AFA5A6A5A75A46F5AEFC5A1C88B25526"/>
  </w:style>
  <w:style w:type="paragraph" w:customStyle="1" w:styleId="12C4742438E54581AD710CB9A563CF5C">
    <w:name w:val="12C4742438E54581AD710CB9A563CF5C"/>
  </w:style>
  <w:style w:type="paragraph" w:customStyle="1" w:styleId="A7C5A682E887453AADAF9FAAEF831A06">
    <w:name w:val="A7C5A682E887453AADAF9FAAEF831A06"/>
  </w:style>
  <w:style w:type="paragraph" w:customStyle="1" w:styleId="8DFAFE152D6D4D75817F45AFECDDD89D">
    <w:name w:val="8DFAFE152D6D4D75817F45AFECDDD89D"/>
  </w:style>
  <w:style w:type="paragraph" w:customStyle="1" w:styleId="482B74396A8048099C30DFF8C814FB19">
    <w:name w:val="482B74396A8048099C30DFF8C814FB19"/>
  </w:style>
  <w:style w:type="paragraph" w:customStyle="1" w:styleId="AFB59464C843413E806EF7D69860878E">
    <w:name w:val="AFB59464C843413E806EF7D69860878E"/>
  </w:style>
  <w:style w:type="paragraph" w:customStyle="1" w:styleId="7BB8630B2E98446CAE71813AB209650B">
    <w:name w:val="7BB8630B2E98446CAE71813AB209650B"/>
  </w:style>
  <w:style w:type="paragraph" w:customStyle="1" w:styleId="4AEB9D4BD49A4D42ABAF9A313268C929">
    <w:name w:val="4AEB9D4BD49A4D42ABAF9A313268C929"/>
  </w:style>
  <w:style w:type="paragraph" w:customStyle="1" w:styleId="A0DDFD798B9C4F74839720413BF8B403">
    <w:name w:val="A0DDFD798B9C4F74839720413BF8B403"/>
  </w:style>
  <w:style w:type="paragraph" w:customStyle="1" w:styleId="DFB779BE89794B41AEF9CB1196C88945">
    <w:name w:val="DFB779BE89794B41AEF9CB1196C88945"/>
  </w:style>
  <w:style w:type="paragraph" w:customStyle="1" w:styleId="6776E275DB4C4FABB0C05D09C477B1ED">
    <w:name w:val="6776E275DB4C4FABB0C05D09C477B1ED"/>
  </w:style>
  <w:style w:type="paragraph" w:customStyle="1" w:styleId="0E3E9B397F6A46CAAED0434A97DC1290">
    <w:name w:val="0E3E9B397F6A46CAAED0434A97DC1290"/>
  </w:style>
  <w:style w:type="paragraph" w:customStyle="1" w:styleId="FCCF6E1168464125960D37E58E86B43C">
    <w:name w:val="FCCF6E1168464125960D37E58E86B43C"/>
  </w:style>
  <w:style w:type="paragraph" w:customStyle="1" w:styleId="7BD4E2B01D2148588426E8932EC4AD36">
    <w:name w:val="7BD4E2B01D2148588426E8932EC4AD36"/>
  </w:style>
  <w:style w:type="paragraph" w:customStyle="1" w:styleId="9AA57DF72A204DD7A54FB1D35C4667C9">
    <w:name w:val="9AA57DF72A204DD7A54FB1D35C4667C9"/>
  </w:style>
  <w:style w:type="paragraph" w:customStyle="1" w:styleId="25FEB15E944D488D8E4BE438912834C2">
    <w:name w:val="25FEB15E944D488D8E4BE438912834C2"/>
  </w:style>
  <w:style w:type="paragraph" w:customStyle="1" w:styleId="202295E152004571AF98327A0176B7C3">
    <w:name w:val="202295E152004571AF98327A0176B7C3"/>
  </w:style>
  <w:style w:type="paragraph" w:customStyle="1" w:styleId="B5FD300DF90C4168BE5949B596223BF6">
    <w:name w:val="B5FD300DF90C4168BE5949B596223BF6"/>
  </w:style>
  <w:style w:type="paragraph" w:customStyle="1" w:styleId="124769D8A7CD4A9484AE2374AC2C538E">
    <w:name w:val="124769D8A7CD4A9484AE2374AC2C538E"/>
  </w:style>
  <w:style w:type="paragraph" w:customStyle="1" w:styleId="F602EE099C3E440F9300B33EAC8F8051">
    <w:name w:val="F602EE099C3E440F9300B33EAC8F8051"/>
  </w:style>
  <w:style w:type="paragraph" w:customStyle="1" w:styleId="09E2FFCD40864926B5C8C07764874103">
    <w:name w:val="09E2FFCD40864926B5C8C07764874103"/>
  </w:style>
  <w:style w:type="paragraph" w:customStyle="1" w:styleId="D5C7BD4229974A85926265F499A90AF2">
    <w:name w:val="D5C7BD4229974A85926265F499A90AF2"/>
  </w:style>
  <w:style w:type="paragraph" w:customStyle="1" w:styleId="00A844FB961243D1B2AC91A8F42A93D5">
    <w:name w:val="00A844FB961243D1B2AC91A8F42A93D5"/>
  </w:style>
  <w:style w:type="paragraph" w:customStyle="1" w:styleId="0B388C00FE0F403984F9D249DA6B5D8B">
    <w:name w:val="0B388C00FE0F403984F9D249DA6B5D8B"/>
  </w:style>
  <w:style w:type="paragraph" w:customStyle="1" w:styleId="882D474BFEA242CF99E6F7F912F7AB0C">
    <w:name w:val="882D474BFEA242CF99E6F7F912F7AB0C"/>
  </w:style>
  <w:style w:type="paragraph" w:customStyle="1" w:styleId="063ADCD1468D4049BA1172F92BE59795">
    <w:name w:val="063ADCD1468D4049BA1172F92BE59795"/>
  </w:style>
  <w:style w:type="paragraph" w:customStyle="1" w:styleId="796B259523394B8DBD0FE369A0787235">
    <w:name w:val="796B259523394B8DBD0FE369A0787235"/>
  </w:style>
  <w:style w:type="paragraph" w:customStyle="1" w:styleId="2A5378FEEB6F4508B52B11521492A99B">
    <w:name w:val="2A5378FEEB6F4508B52B11521492A99B"/>
  </w:style>
  <w:style w:type="paragraph" w:customStyle="1" w:styleId="FB08AECA47E94AF8AEC11E333DD7EAF2">
    <w:name w:val="FB08AECA47E94AF8AEC11E333DD7EAF2"/>
  </w:style>
  <w:style w:type="paragraph" w:customStyle="1" w:styleId="11C17D66782340538D58FDFB1619CE61">
    <w:name w:val="11C17D66782340538D58FDFB1619CE61"/>
  </w:style>
  <w:style w:type="paragraph" w:customStyle="1" w:styleId="F9467C79B4CB465585219E000D4523BC">
    <w:name w:val="F9467C79B4CB465585219E000D4523BC"/>
  </w:style>
  <w:style w:type="paragraph" w:customStyle="1" w:styleId="E23AFB7DC4424005AD39E8994E678F8D">
    <w:name w:val="E23AFB7DC4424005AD39E8994E678F8D"/>
  </w:style>
  <w:style w:type="paragraph" w:customStyle="1" w:styleId="88A004F53B644947A47B9F1866717E91">
    <w:name w:val="88A004F53B644947A47B9F1866717E91"/>
  </w:style>
  <w:style w:type="paragraph" w:customStyle="1" w:styleId="2EC35CEDACF240299B4F8084964B95DB">
    <w:name w:val="2EC35CEDACF240299B4F8084964B95DB"/>
  </w:style>
  <w:style w:type="character" w:styleId="Strong">
    <w:name w:val="Strong"/>
    <w:uiPriority w:val="5"/>
    <w:unhideWhenUsed/>
    <w:qFormat/>
    <w:rsid w:val="00790B24"/>
    <w:rPr>
      <w:color w:val="2E74B5" w:themeColor="accent1" w:themeShade="BF"/>
    </w:rPr>
  </w:style>
  <w:style w:type="paragraph" w:customStyle="1" w:styleId="D8843CF3C13D472EBDDD43D99C8D892B">
    <w:name w:val="D8843CF3C13D472EBDDD43D99C8D892B"/>
  </w:style>
  <w:style w:type="paragraph" w:customStyle="1" w:styleId="140A29E3FCFF4E4198ACFD85C80C1331">
    <w:name w:val="140A29E3FCFF4E4198ACFD85C80C1331"/>
  </w:style>
  <w:style w:type="paragraph" w:customStyle="1" w:styleId="89E9E73BDFFF4603B83536A7222496AF">
    <w:name w:val="89E9E73BDFFF4603B83536A7222496AF"/>
  </w:style>
  <w:style w:type="paragraph" w:customStyle="1" w:styleId="06F89CCAF2BC445CABFA27281F8E2062">
    <w:name w:val="06F89CCAF2BC445CABFA27281F8E2062"/>
  </w:style>
  <w:style w:type="paragraph" w:customStyle="1" w:styleId="7AE0765FED814A24A41EA09E24711F59">
    <w:name w:val="7AE0765FED814A24A41EA09E24711F59"/>
  </w:style>
  <w:style w:type="paragraph" w:customStyle="1" w:styleId="DEE60E59D2D0446BA2EB23923394D204">
    <w:name w:val="DEE60E59D2D0446BA2EB23923394D204"/>
  </w:style>
  <w:style w:type="paragraph" w:customStyle="1" w:styleId="98C8429504F34C30B535A0470EB3748E">
    <w:name w:val="98C8429504F34C30B535A0470EB3748E"/>
  </w:style>
  <w:style w:type="paragraph" w:customStyle="1" w:styleId="67DCFF6D2F4B4E3F9C63C95B3338E536">
    <w:name w:val="67DCFF6D2F4B4E3F9C63C95B3338E536"/>
  </w:style>
  <w:style w:type="paragraph" w:customStyle="1" w:styleId="6A7D308511D44B58B8FC0DB9D432C80F">
    <w:name w:val="6A7D308511D44B58B8FC0DB9D432C80F"/>
  </w:style>
  <w:style w:type="paragraph" w:customStyle="1" w:styleId="198AFDA776DD4FD1BB234C4B15485145">
    <w:name w:val="198AFDA776DD4FD1BB234C4B15485145"/>
  </w:style>
  <w:style w:type="paragraph" w:customStyle="1" w:styleId="C38ACF05E79647A1ACD09D8264929E49">
    <w:name w:val="C38ACF05E79647A1ACD09D8264929E49"/>
  </w:style>
  <w:style w:type="paragraph" w:customStyle="1" w:styleId="218F40BE967F4EBBB5087E84E37D7976">
    <w:name w:val="218F40BE967F4EBBB5087E84E37D7976"/>
  </w:style>
  <w:style w:type="paragraph" w:customStyle="1" w:styleId="83B6529D12D144B8AE220A90306FB0DD">
    <w:name w:val="83B6529D12D144B8AE220A90306FB0DD"/>
  </w:style>
  <w:style w:type="paragraph" w:customStyle="1" w:styleId="30FDCD7972594A5AB2F0A57879E58B16">
    <w:name w:val="30FDCD7972594A5AB2F0A57879E58B16"/>
  </w:style>
  <w:style w:type="paragraph" w:customStyle="1" w:styleId="9027547225EF4C8EB2402DE57E6F36B2">
    <w:name w:val="9027547225EF4C8EB2402DE57E6F36B2"/>
  </w:style>
  <w:style w:type="paragraph" w:customStyle="1" w:styleId="D14424E56D1F426CBAC5A80A5F8918A1">
    <w:name w:val="D14424E56D1F426CBAC5A80A5F8918A1"/>
  </w:style>
  <w:style w:type="paragraph" w:customStyle="1" w:styleId="21A9391338694F09ADB0A769392248DA">
    <w:name w:val="21A9391338694F09ADB0A769392248DA"/>
  </w:style>
  <w:style w:type="paragraph" w:customStyle="1" w:styleId="A7E4DED73BF24DD39EE364458679DD45">
    <w:name w:val="A7E4DED73BF24DD39EE364458679DD45"/>
  </w:style>
  <w:style w:type="paragraph" w:customStyle="1" w:styleId="373016CEB9204345AAFC258400ACBF6F">
    <w:name w:val="373016CEB9204345AAFC258400ACBF6F"/>
  </w:style>
  <w:style w:type="paragraph" w:customStyle="1" w:styleId="4BC75768CDA54449ADD4187485A96BBC">
    <w:name w:val="4BC75768CDA54449ADD4187485A96BBC"/>
  </w:style>
  <w:style w:type="paragraph" w:customStyle="1" w:styleId="905B507C0A834DF6AA76A33550B02709">
    <w:name w:val="905B507C0A834DF6AA76A33550B02709"/>
  </w:style>
  <w:style w:type="paragraph" w:customStyle="1" w:styleId="846C8AB4EBC240A48C1168336C7E5BC8">
    <w:name w:val="846C8AB4EBC240A48C1168336C7E5BC8"/>
  </w:style>
  <w:style w:type="paragraph" w:customStyle="1" w:styleId="BEA0ED450B694F4A82BC75B34ECB8278">
    <w:name w:val="BEA0ED450B694F4A82BC75B34ECB8278"/>
  </w:style>
  <w:style w:type="paragraph" w:customStyle="1" w:styleId="F5B5FBF3BBB3488FAA62DF49BB51387B">
    <w:name w:val="F5B5FBF3BBB3488FAA62DF49BB51387B"/>
  </w:style>
  <w:style w:type="paragraph" w:customStyle="1" w:styleId="5FCA7704F397443D8C0D899F9F821694">
    <w:name w:val="5FCA7704F397443D8C0D899F9F821694"/>
  </w:style>
  <w:style w:type="paragraph" w:customStyle="1" w:styleId="2B3DCD3B7E134020B993B458CEAB4F1D">
    <w:name w:val="2B3DCD3B7E134020B993B458CEAB4F1D"/>
  </w:style>
  <w:style w:type="paragraph" w:customStyle="1" w:styleId="729C4898D46F402597D34B0D3692CB7A">
    <w:name w:val="729C4898D46F402597D34B0D3692CB7A"/>
  </w:style>
  <w:style w:type="paragraph" w:customStyle="1" w:styleId="DC274485B3A442D8B53323EBA739552B">
    <w:name w:val="DC274485B3A442D8B53323EBA739552B"/>
  </w:style>
  <w:style w:type="paragraph" w:customStyle="1" w:styleId="05D9F4FC030F4636BF337E7C0AF484A6">
    <w:name w:val="05D9F4FC030F4636BF337E7C0AF484A6"/>
  </w:style>
  <w:style w:type="paragraph" w:customStyle="1" w:styleId="5EA3CCB930A04B5EAC4DD3825B97281B">
    <w:name w:val="5EA3CCB930A04B5EAC4DD3825B97281B"/>
  </w:style>
  <w:style w:type="paragraph" w:customStyle="1" w:styleId="CEE2BDB8340445539FF016CD0D4D26A6">
    <w:name w:val="CEE2BDB8340445539FF016CD0D4D26A6"/>
  </w:style>
  <w:style w:type="paragraph" w:customStyle="1" w:styleId="15D3EAFD89594EE299ACDDEFA5A2E007">
    <w:name w:val="15D3EAFD89594EE299ACDDEFA5A2E007"/>
  </w:style>
  <w:style w:type="paragraph" w:customStyle="1" w:styleId="F0708FF343C549D6839B940B48C714D5">
    <w:name w:val="F0708FF343C549D6839B940B48C714D5"/>
  </w:style>
  <w:style w:type="paragraph" w:customStyle="1" w:styleId="C1C957CE4843407B83DB20B1D558F353">
    <w:name w:val="C1C957CE4843407B83DB20B1D558F353"/>
  </w:style>
  <w:style w:type="paragraph" w:customStyle="1" w:styleId="E910FFDED63643A0AC0021F46C764F4E">
    <w:name w:val="E910FFDED63643A0AC0021F46C764F4E"/>
  </w:style>
  <w:style w:type="paragraph" w:customStyle="1" w:styleId="0CD2E9F8643C4202B8B197EFCB76AE54">
    <w:name w:val="0CD2E9F8643C4202B8B197EFCB76AE54"/>
  </w:style>
  <w:style w:type="paragraph" w:customStyle="1" w:styleId="26F9DFBD6C884C63A52FE8C1E2FADB51">
    <w:name w:val="26F9DFBD6C884C63A52FE8C1E2FADB51"/>
  </w:style>
  <w:style w:type="paragraph" w:customStyle="1" w:styleId="5E6F51FE4D5F4B649B4FE8DC7A35DDDF">
    <w:name w:val="5E6F51FE4D5F4B649B4FE8DC7A35DDDF"/>
  </w:style>
  <w:style w:type="paragraph" w:customStyle="1" w:styleId="43E0299B374D493DB2F31B7C6577731C">
    <w:name w:val="43E0299B374D493DB2F31B7C6577731C"/>
  </w:style>
  <w:style w:type="paragraph" w:customStyle="1" w:styleId="DDE61955951F48BEA0902F6797F5FB8C">
    <w:name w:val="DDE61955951F48BEA0902F6797F5FB8C"/>
  </w:style>
  <w:style w:type="paragraph" w:customStyle="1" w:styleId="CFF3DB1A15DF48C59F825241D07DD3EA">
    <w:name w:val="CFF3DB1A15DF48C59F825241D07DD3EA"/>
  </w:style>
  <w:style w:type="paragraph" w:customStyle="1" w:styleId="C4795CDD1E3C4254865E87C062677BEA">
    <w:name w:val="C4795CDD1E3C4254865E87C062677BEA"/>
  </w:style>
  <w:style w:type="paragraph" w:customStyle="1" w:styleId="0FD59D2424E54E16BE22F1BD2A6EFFFB">
    <w:name w:val="0FD59D2424E54E16BE22F1BD2A6EFFFB"/>
  </w:style>
  <w:style w:type="paragraph" w:customStyle="1" w:styleId="6629296D761C42908D01315F9BB435AE">
    <w:name w:val="6629296D761C42908D01315F9BB435AE"/>
  </w:style>
  <w:style w:type="paragraph" w:customStyle="1" w:styleId="E802691816044389904DF0C22B7886C8">
    <w:name w:val="E802691816044389904DF0C22B7886C8"/>
  </w:style>
  <w:style w:type="paragraph" w:customStyle="1" w:styleId="4DA235265C464E418600CD6D1F13E33A">
    <w:name w:val="4DA235265C464E418600CD6D1F13E33A"/>
  </w:style>
  <w:style w:type="paragraph" w:customStyle="1" w:styleId="EB6DD22C7D1A41D39DE4DE88D3D95D7B">
    <w:name w:val="EB6DD22C7D1A41D39DE4DE88D3D95D7B"/>
  </w:style>
  <w:style w:type="paragraph" w:customStyle="1" w:styleId="98778500A8B34FA8A8A9E2842D103050">
    <w:name w:val="98778500A8B34FA8A8A9E2842D103050"/>
  </w:style>
  <w:style w:type="paragraph" w:customStyle="1" w:styleId="86BE679E8B174D3D945B496051D86C91">
    <w:name w:val="86BE679E8B174D3D945B496051D86C91"/>
  </w:style>
  <w:style w:type="paragraph" w:customStyle="1" w:styleId="BE9944F4FA954EC2972BFDD58C44E860">
    <w:name w:val="BE9944F4FA954EC2972BFDD58C44E860"/>
  </w:style>
  <w:style w:type="paragraph" w:customStyle="1" w:styleId="97A2E305F8144A30987862B9665F143D">
    <w:name w:val="97A2E305F8144A30987862B9665F143D"/>
  </w:style>
  <w:style w:type="paragraph" w:customStyle="1" w:styleId="C4C0EEE15F9941B4B23C30F98E09EBCE">
    <w:name w:val="C4C0EEE15F9941B4B23C30F98E09EBCE"/>
  </w:style>
  <w:style w:type="paragraph" w:customStyle="1" w:styleId="E0FE63C100FC4F939FC0C066BAD47E12">
    <w:name w:val="E0FE63C100FC4F939FC0C066BAD47E12"/>
  </w:style>
  <w:style w:type="paragraph" w:customStyle="1" w:styleId="1C6E7CFD4DBB4ECCA190C17856862ED3">
    <w:name w:val="1C6E7CFD4DBB4ECCA190C17856862ED3"/>
  </w:style>
  <w:style w:type="paragraph" w:customStyle="1" w:styleId="B4071A9E26594D4DA496A94040D0C02C">
    <w:name w:val="B4071A9E26594D4DA496A94040D0C02C"/>
  </w:style>
  <w:style w:type="paragraph" w:customStyle="1" w:styleId="0B84278617EC40048E7593A53FCAA480">
    <w:name w:val="0B84278617EC40048E7593A53FCAA480"/>
  </w:style>
  <w:style w:type="paragraph" w:customStyle="1" w:styleId="D934F41D829C48ED8B7DB1CDB70020FA">
    <w:name w:val="D934F41D829C48ED8B7DB1CDB70020FA"/>
  </w:style>
  <w:style w:type="paragraph" w:customStyle="1" w:styleId="379010FA56EA4D18BD350B0C680161C1">
    <w:name w:val="379010FA56EA4D18BD350B0C680161C1"/>
  </w:style>
  <w:style w:type="paragraph" w:customStyle="1" w:styleId="30770B31D7B74C3A973BB0D0AB7F4C99">
    <w:name w:val="30770B31D7B74C3A973BB0D0AB7F4C99"/>
  </w:style>
  <w:style w:type="paragraph" w:customStyle="1" w:styleId="DFB309AD9B51461CA81BA35059028C87">
    <w:name w:val="DFB309AD9B51461CA81BA35059028C87"/>
  </w:style>
  <w:style w:type="paragraph" w:customStyle="1" w:styleId="6ED1D55FE57A4A58809F00ADA102343C">
    <w:name w:val="6ED1D55FE57A4A58809F00ADA102343C"/>
    <w:rsid w:val="00790B24"/>
  </w:style>
  <w:style w:type="paragraph" w:customStyle="1" w:styleId="D24166C5D2144A0984C956C24C2E87E9">
    <w:name w:val="D24166C5D2144A0984C956C24C2E87E9"/>
    <w:rsid w:val="00790B24"/>
  </w:style>
  <w:style w:type="paragraph" w:customStyle="1" w:styleId="E24C5690D51B4479B4BED276B97BF198">
    <w:name w:val="E24C5690D51B4479B4BED276B97BF198"/>
    <w:rsid w:val="00790B24"/>
  </w:style>
  <w:style w:type="paragraph" w:customStyle="1" w:styleId="3FB41F0A6BD94D4E86D6AF2FF06BE99B">
    <w:name w:val="3FB41F0A6BD94D4E86D6AF2FF06BE99B"/>
    <w:rsid w:val="00790B24"/>
  </w:style>
  <w:style w:type="paragraph" w:customStyle="1" w:styleId="DD00F50322104BEDB310EECD113F0E37">
    <w:name w:val="DD00F50322104BEDB310EECD113F0E37"/>
    <w:rsid w:val="00790B24"/>
  </w:style>
  <w:style w:type="paragraph" w:customStyle="1" w:styleId="75BAA206287547EE97E6460C903E4704">
    <w:name w:val="75BAA206287547EE97E6460C903E4704"/>
    <w:rsid w:val="00790B24"/>
  </w:style>
  <w:style w:type="paragraph" w:customStyle="1" w:styleId="C73F4AE8569847BE85BDEB3C5B464C87">
    <w:name w:val="C73F4AE8569847BE85BDEB3C5B464C87"/>
    <w:rsid w:val="00790B24"/>
  </w:style>
  <w:style w:type="paragraph" w:customStyle="1" w:styleId="EBAAFB4C873F42708ED3C4EB6ED58A37">
    <w:name w:val="EBAAFB4C873F42708ED3C4EB6ED58A37"/>
    <w:rsid w:val="00790B24"/>
  </w:style>
  <w:style w:type="paragraph" w:customStyle="1" w:styleId="152DBE5EEFCF4673BE6DBFF0629481CC">
    <w:name w:val="152DBE5EEFCF4673BE6DBFF0629481CC"/>
    <w:rsid w:val="00790B24"/>
  </w:style>
  <w:style w:type="paragraph" w:customStyle="1" w:styleId="E4ED3A03EED34465BB8BA296B1F285DD">
    <w:name w:val="E4ED3A03EED34465BB8BA296B1F285DD"/>
    <w:rsid w:val="00790B24"/>
  </w:style>
  <w:style w:type="paragraph" w:customStyle="1" w:styleId="9179AE9B69EB4C9CAFECBF48C783F9A8">
    <w:name w:val="9179AE9B69EB4C9CAFECBF48C783F9A8"/>
    <w:rsid w:val="00790B24"/>
  </w:style>
  <w:style w:type="paragraph" w:customStyle="1" w:styleId="62A58A1F6DB848F3B1B6BF2A36411343">
    <w:name w:val="62A58A1F6DB848F3B1B6BF2A36411343"/>
    <w:rsid w:val="00790B24"/>
  </w:style>
  <w:style w:type="paragraph" w:customStyle="1" w:styleId="DEC8138345554249823C7B849D54D1A8">
    <w:name w:val="DEC8138345554249823C7B849D54D1A8"/>
    <w:rsid w:val="00790B24"/>
  </w:style>
  <w:style w:type="paragraph" w:customStyle="1" w:styleId="ABAB5978F90F461A97960FF5A570BC94">
    <w:name w:val="ABAB5978F90F461A97960FF5A570BC94"/>
    <w:rsid w:val="00790B24"/>
  </w:style>
  <w:style w:type="paragraph" w:customStyle="1" w:styleId="AAA4445610114AF497E7587205581CD1">
    <w:name w:val="AAA4445610114AF497E7587205581CD1"/>
    <w:rsid w:val="00790B24"/>
  </w:style>
  <w:style w:type="paragraph" w:customStyle="1" w:styleId="5F0EFAD4808C4D829E3313476E323303">
    <w:name w:val="5F0EFAD4808C4D829E3313476E323303"/>
    <w:rsid w:val="00790B24"/>
  </w:style>
  <w:style w:type="paragraph" w:customStyle="1" w:styleId="D0BAC6F909FA47E3948C67B158B47062">
    <w:name w:val="D0BAC6F909FA47E3948C67B158B47062"/>
    <w:rsid w:val="00790B24"/>
  </w:style>
  <w:style w:type="paragraph" w:customStyle="1" w:styleId="46F41D6C342841BCBE0683E9CDE99D80">
    <w:name w:val="46F41D6C342841BCBE0683E9CDE99D80"/>
    <w:rsid w:val="00790B24"/>
  </w:style>
  <w:style w:type="paragraph" w:customStyle="1" w:styleId="5970F676BE544BD4A5F7D75CAF312B3C">
    <w:name w:val="5970F676BE544BD4A5F7D75CAF312B3C"/>
    <w:rsid w:val="00790B24"/>
  </w:style>
  <w:style w:type="paragraph" w:customStyle="1" w:styleId="9C537ECFA5DE4D09A7F9509C64FBB39C">
    <w:name w:val="9C537ECFA5DE4D09A7F9509C64FBB39C"/>
    <w:rsid w:val="00790B24"/>
  </w:style>
  <w:style w:type="paragraph" w:customStyle="1" w:styleId="388A2B565FA5448C9C9C9E876CF025CC">
    <w:name w:val="388A2B565FA5448C9C9C9E876CF025CC"/>
    <w:rsid w:val="00790B24"/>
  </w:style>
  <w:style w:type="paragraph" w:customStyle="1" w:styleId="88EBA5BF56C74342BA356362E5535A9B">
    <w:name w:val="88EBA5BF56C74342BA356362E5535A9B"/>
    <w:rsid w:val="00790B24"/>
  </w:style>
  <w:style w:type="paragraph" w:customStyle="1" w:styleId="B43DD7C4CF5046FBB23E2399ED1B7310">
    <w:name w:val="B43DD7C4CF5046FBB23E2399ED1B7310"/>
    <w:rsid w:val="00790B24"/>
  </w:style>
  <w:style w:type="paragraph" w:customStyle="1" w:styleId="79E488332D554BF58254A2D006C81CA2">
    <w:name w:val="79E488332D554BF58254A2D006C81CA2"/>
    <w:rsid w:val="00790B24"/>
  </w:style>
  <w:style w:type="paragraph" w:customStyle="1" w:styleId="D41AED002EE44B13803345FBA61ADE01">
    <w:name w:val="D41AED002EE44B13803345FBA61ADE01"/>
    <w:rsid w:val="00790B24"/>
  </w:style>
  <w:style w:type="paragraph" w:customStyle="1" w:styleId="0A228B05D3744562993833E20720D29D">
    <w:name w:val="0A228B05D3744562993833E20720D29D"/>
    <w:rsid w:val="00790B24"/>
  </w:style>
  <w:style w:type="paragraph" w:customStyle="1" w:styleId="CACA3E60DADE4AFCBE12E917D9E24DDA">
    <w:name w:val="CACA3E60DADE4AFCBE12E917D9E24DDA"/>
    <w:rsid w:val="00790B24"/>
  </w:style>
  <w:style w:type="paragraph" w:customStyle="1" w:styleId="F90F9B1E662A4071AEBF4DDD26C0E421">
    <w:name w:val="F90F9B1E662A4071AEBF4DDD26C0E421"/>
    <w:rsid w:val="00790B24"/>
  </w:style>
  <w:style w:type="paragraph" w:customStyle="1" w:styleId="8DC387C7089949D18F718348A27C142D">
    <w:name w:val="8DC387C7089949D18F718348A27C142D"/>
    <w:rsid w:val="00790B24"/>
  </w:style>
  <w:style w:type="paragraph" w:customStyle="1" w:styleId="207FBC4F7BDC4B789D1EC958516A151D">
    <w:name w:val="207FBC4F7BDC4B789D1EC958516A151D"/>
    <w:rsid w:val="00790B24"/>
  </w:style>
  <w:style w:type="paragraph" w:customStyle="1" w:styleId="644C6E806BFB47A184D2E55923DEEC4D">
    <w:name w:val="644C6E806BFB47A184D2E55923DEEC4D"/>
    <w:rsid w:val="00790B24"/>
  </w:style>
  <w:style w:type="paragraph" w:customStyle="1" w:styleId="35B20047C0364459804782F7F420846E">
    <w:name w:val="35B20047C0364459804782F7F420846E"/>
    <w:rsid w:val="00790B24"/>
  </w:style>
  <w:style w:type="paragraph" w:customStyle="1" w:styleId="6560B846F8924D0BB12EE50D1EA54B2C">
    <w:name w:val="6560B846F8924D0BB12EE50D1EA54B2C"/>
    <w:rsid w:val="00790B24"/>
  </w:style>
  <w:style w:type="paragraph" w:customStyle="1" w:styleId="C7014E72DA23492994DF4F6C819B45D3">
    <w:name w:val="C7014E72DA23492994DF4F6C819B45D3"/>
    <w:rsid w:val="00790B24"/>
  </w:style>
  <w:style w:type="paragraph" w:customStyle="1" w:styleId="7D46017F494B4E7FBFE02A3265494DEC">
    <w:name w:val="7D46017F494B4E7FBFE02A3265494DEC"/>
    <w:rsid w:val="00790B24"/>
  </w:style>
  <w:style w:type="paragraph" w:customStyle="1" w:styleId="C0EE1EE79A894F1C8816EC1175ECCDFA">
    <w:name w:val="C0EE1EE79A894F1C8816EC1175ECCDFA"/>
    <w:rsid w:val="00790B24"/>
  </w:style>
  <w:style w:type="paragraph" w:customStyle="1" w:styleId="626048ACA5874D14A98D86DCF07A1FA4">
    <w:name w:val="626048ACA5874D14A98D86DCF07A1FA4"/>
    <w:rsid w:val="00790B24"/>
  </w:style>
  <w:style w:type="paragraph" w:customStyle="1" w:styleId="C6FB0B19BFB742ABA4AA4150BBB82A2B">
    <w:name w:val="C6FB0B19BFB742ABA4AA4150BBB82A2B"/>
    <w:rsid w:val="00790B24"/>
  </w:style>
  <w:style w:type="paragraph" w:customStyle="1" w:styleId="FD62186C7CEE44E5AAAAF8087EAFD957">
    <w:name w:val="FD62186C7CEE44E5AAAAF8087EAFD957"/>
    <w:rsid w:val="00790B24"/>
  </w:style>
  <w:style w:type="paragraph" w:customStyle="1" w:styleId="CD024124FC744C6E9B8E7881DB5B6A10">
    <w:name w:val="CD024124FC744C6E9B8E7881DB5B6A10"/>
    <w:rsid w:val="00790B24"/>
  </w:style>
  <w:style w:type="paragraph" w:customStyle="1" w:styleId="4AAC022C44C84DD18C9251EA683A77CE">
    <w:name w:val="4AAC022C44C84DD18C9251EA683A77CE"/>
    <w:rsid w:val="00790B24"/>
  </w:style>
  <w:style w:type="paragraph" w:customStyle="1" w:styleId="344510B3673447C9A2A441EF72C09BD6">
    <w:name w:val="344510B3673447C9A2A441EF72C09BD6"/>
    <w:rsid w:val="00790B24"/>
  </w:style>
  <w:style w:type="paragraph" w:customStyle="1" w:styleId="CE96E9AF16B74954ABA0626A6DEC3ADA">
    <w:name w:val="CE96E9AF16B74954ABA0626A6DEC3ADA"/>
    <w:rsid w:val="00790B24"/>
  </w:style>
  <w:style w:type="paragraph" w:customStyle="1" w:styleId="26ABE717B2234E0194B2FF74CD987897">
    <w:name w:val="26ABE717B2234E0194B2FF74CD987897"/>
    <w:rsid w:val="00790B24"/>
  </w:style>
  <w:style w:type="paragraph" w:customStyle="1" w:styleId="8FCAB7153952488AAAA602F7A248E47C">
    <w:name w:val="8FCAB7153952488AAAA602F7A248E47C"/>
    <w:rsid w:val="00790B24"/>
  </w:style>
  <w:style w:type="paragraph" w:customStyle="1" w:styleId="2D56967279EE4B228473335F6C431CBB">
    <w:name w:val="2D56967279EE4B228473335F6C431CBB"/>
    <w:rsid w:val="00790B24"/>
  </w:style>
  <w:style w:type="paragraph" w:customStyle="1" w:styleId="274B8BCF997244B48FA7FF3BFB0E6311">
    <w:name w:val="274B8BCF997244B48FA7FF3BFB0E6311"/>
    <w:rsid w:val="00790B24"/>
  </w:style>
  <w:style w:type="paragraph" w:customStyle="1" w:styleId="DB90F7EB68FD4AC68C7653BB23853B9A">
    <w:name w:val="DB90F7EB68FD4AC68C7653BB23853B9A"/>
    <w:rsid w:val="00790B24"/>
  </w:style>
  <w:style w:type="paragraph" w:customStyle="1" w:styleId="8479DDE1A2574CE0A9E87565BD1C0DF6">
    <w:name w:val="8479DDE1A2574CE0A9E87565BD1C0DF6"/>
    <w:rsid w:val="00790B24"/>
  </w:style>
  <w:style w:type="paragraph" w:customStyle="1" w:styleId="51E5E07198FF492998A5A70DE390A598">
    <w:name w:val="51E5E07198FF492998A5A70DE390A598"/>
    <w:rsid w:val="00790B24"/>
  </w:style>
  <w:style w:type="paragraph" w:customStyle="1" w:styleId="4E91D95DD61040F4B54BAAFCFA7A7696">
    <w:name w:val="4E91D95DD61040F4B54BAAFCFA7A7696"/>
    <w:rsid w:val="00790B24"/>
  </w:style>
  <w:style w:type="paragraph" w:customStyle="1" w:styleId="2B5098A5F23B4BDFB99DFFFF8E223B94">
    <w:name w:val="2B5098A5F23B4BDFB99DFFFF8E223B94"/>
    <w:rsid w:val="00790B24"/>
  </w:style>
  <w:style w:type="paragraph" w:customStyle="1" w:styleId="3C96480146B345BBACD06F184A531B16">
    <w:name w:val="3C96480146B345BBACD06F184A531B16"/>
    <w:rsid w:val="00790B24"/>
  </w:style>
  <w:style w:type="paragraph" w:customStyle="1" w:styleId="CA0E10E8905D4BED93EDFF96D2C51A4A">
    <w:name w:val="CA0E10E8905D4BED93EDFF96D2C51A4A"/>
    <w:rsid w:val="00790B24"/>
  </w:style>
  <w:style w:type="paragraph" w:customStyle="1" w:styleId="28FD2A420EC64C74BA41ED0FE516C799">
    <w:name w:val="28FD2A420EC64C74BA41ED0FE516C799"/>
    <w:rsid w:val="00790B24"/>
  </w:style>
  <w:style w:type="paragraph" w:customStyle="1" w:styleId="0F44BBA604CF403DA44D8DAA57479F5E">
    <w:name w:val="0F44BBA604CF403DA44D8DAA57479F5E"/>
    <w:rsid w:val="00790B24"/>
  </w:style>
  <w:style w:type="paragraph" w:customStyle="1" w:styleId="FCEDA457429E4D208CE8D3C038A77ECD">
    <w:name w:val="FCEDA457429E4D208CE8D3C038A77ECD"/>
    <w:rsid w:val="00790B24"/>
  </w:style>
  <w:style w:type="paragraph" w:customStyle="1" w:styleId="A8361F0CE4694BB3855601E2474A7247">
    <w:name w:val="A8361F0CE4694BB3855601E2474A7247"/>
    <w:rsid w:val="00790B24"/>
  </w:style>
  <w:style w:type="paragraph" w:customStyle="1" w:styleId="3338051A25774763A1204C308236399F">
    <w:name w:val="3338051A25774763A1204C308236399F"/>
    <w:rsid w:val="00790B24"/>
  </w:style>
  <w:style w:type="paragraph" w:customStyle="1" w:styleId="1B7E389CA8C448ACA5910E6391156D95">
    <w:name w:val="1B7E389CA8C448ACA5910E6391156D95"/>
    <w:rsid w:val="00790B24"/>
  </w:style>
  <w:style w:type="paragraph" w:customStyle="1" w:styleId="959676EB0A344203A76878C463AF190E">
    <w:name w:val="959676EB0A344203A76878C463AF190E"/>
    <w:rsid w:val="00790B24"/>
  </w:style>
  <w:style w:type="paragraph" w:customStyle="1" w:styleId="44F4CD563EBE4C4D8242510147EB2581">
    <w:name w:val="44F4CD563EBE4C4D8242510147EB2581"/>
    <w:rsid w:val="00790B24"/>
  </w:style>
  <w:style w:type="paragraph" w:customStyle="1" w:styleId="CD8B981F81774BA89C42FFABF364535F">
    <w:name w:val="CD8B981F81774BA89C42FFABF364535F"/>
    <w:rsid w:val="00790B24"/>
  </w:style>
  <w:style w:type="paragraph" w:customStyle="1" w:styleId="75761903846148279CB3318476B8666E">
    <w:name w:val="75761903846148279CB3318476B8666E"/>
    <w:rsid w:val="00790B24"/>
  </w:style>
  <w:style w:type="paragraph" w:customStyle="1" w:styleId="A0A2FE51E5314A80A72D99710302357C">
    <w:name w:val="A0A2FE51E5314A80A72D99710302357C"/>
    <w:rsid w:val="00790B24"/>
  </w:style>
  <w:style w:type="paragraph" w:customStyle="1" w:styleId="DC880654E7464BDEB4005602FEBF49DD">
    <w:name w:val="DC880654E7464BDEB4005602FEBF49DD"/>
    <w:rsid w:val="00790B24"/>
  </w:style>
  <w:style w:type="paragraph" w:customStyle="1" w:styleId="F37EC6F8DFB442D0A898387610ED3905">
    <w:name w:val="F37EC6F8DFB442D0A898387610ED3905"/>
    <w:rsid w:val="00790B24"/>
  </w:style>
  <w:style w:type="paragraph" w:customStyle="1" w:styleId="FC27A5D9D2C34BEAB81CBD5A3080AA1E">
    <w:name w:val="FC27A5D9D2C34BEAB81CBD5A3080AA1E"/>
    <w:rsid w:val="00790B24"/>
  </w:style>
  <w:style w:type="paragraph" w:customStyle="1" w:styleId="C4D3363BAE6447A8A9A15CFB70048605">
    <w:name w:val="C4D3363BAE6447A8A9A15CFB70048605"/>
    <w:rsid w:val="00790B24"/>
  </w:style>
  <w:style w:type="paragraph" w:customStyle="1" w:styleId="8E7D350DB0424D37BD8C28253B227357">
    <w:name w:val="8E7D350DB0424D37BD8C28253B227357"/>
    <w:rsid w:val="00790B24"/>
  </w:style>
  <w:style w:type="paragraph" w:customStyle="1" w:styleId="6B0661075AE34A90B8122626043B97D1">
    <w:name w:val="6B0661075AE34A90B8122626043B97D1"/>
    <w:rsid w:val="00790B24"/>
  </w:style>
  <w:style w:type="paragraph" w:customStyle="1" w:styleId="61F5D5650F21435AAB33A8E35F7B7150">
    <w:name w:val="61F5D5650F21435AAB33A8E35F7B7150"/>
    <w:rsid w:val="00790B24"/>
  </w:style>
  <w:style w:type="paragraph" w:customStyle="1" w:styleId="0801E18257A64F29B86BE67FEB7835B8">
    <w:name w:val="0801E18257A64F29B86BE67FEB7835B8"/>
    <w:rsid w:val="00790B24"/>
  </w:style>
  <w:style w:type="paragraph" w:customStyle="1" w:styleId="EE90FE7F38294E8FA43900ECE3A633D0">
    <w:name w:val="EE90FE7F38294E8FA43900ECE3A633D0"/>
    <w:rsid w:val="00790B24"/>
  </w:style>
  <w:style w:type="paragraph" w:customStyle="1" w:styleId="D7225032AB8D4627A9C4E8FBEE455F88">
    <w:name w:val="D7225032AB8D4627A9C4E8FBEE455F88"/>
    <w:rsid w:val="00790B24"/>
  </w:style>
  <w:style w:type="paragraph" w:customStyle="1" w:styleId="BB8B6F29D4C1474699831D5B91AF5F13">
    <w:name w:val="BB8B6F29D4C1474699831D5B91AF5F13"/>
    <w:rsid w:val="00790B24"/>
  </w:style>
  <w:style w:type="paragraph" w:customStyle="1" w:styleId="2AA70AD40BD743CAA160304BE478BBB3">
    <w:name w:val="2AA70AD40BD743CAA160304BE478BBB3"/>
    <w:rsid w:val="00790B24"/>
  </w:style>
  <w:style w:type="paragraph" w:customStyle="1" w:styleId="6EF20E3911CF44ECA2B798A7AE442E83">
    <w:name w:val="6EF20E3911CF44ECA2B798A7AE442E83"/>
    <w:rsid w:val="00790B24"/>
  </w:style>
  <w:style w:type="paragraph" w:customStyle="1" w:styleId="2640171CC92A4190BDA4D2AC80020964">
    <w:name w:val="2640171CC92A4190BDA4D2AC80020964"/>
    <w:rsid w:val="00790B24"/>
  </w:style>
  <w:style w:type="paragraph" w:customStyle="1" w:styleId="3893D2780AA84155B69AB61A28520D62">
    <w:name w:val="3893D2780AA84155B69AB61A28520D62"/>
    <w:rsid w:val="00790B24"/>
  </w:style>
  <w:style w:type="paragraph" w:customStyle="1" w:styleId="EC439ED066D24E8980E6AFEFB7DB6775">
    <w:name w:val="EC439ED066D24E8980E6AFEFB7DB6775"/>
    <w:rsid w:val="00790B24"/>
  </w:style>
  <w:style w:type="paragraph" w:customStyle="1" w:styleId="74F6CB0A796C4739886715DDE434A95D">
    <w:name w:val="74F6CB0A796C4739886715DDE434A95D"/>
    <w:rsid w:val="00790B24"/>
  </w:style>
  <w:style w:type="paragraph" w:customStyle="1" w:styleId="859137BE24AC40E5994514614D97FF4D">
    <w:name w:val="859137BE24AC40E5994514614D97FF4D"/>
    <w:rsid w:val="00790B24"/>
  </w:style>
  <w:style w:type="paragraph" w:customStyle="1" w:styleId="3130772A6D7547FEBE6BD3BF079A487E">
    <w:name w:val="3130772A6D7547FEBE6BD3BF079A487E"/>
    <w:rsid w:val="00790B24"/>
  </w:style>
  <w:style w:type="paragraph" w:customStyle="1" w:styleId="212B7E608031499EA8EB556E09994D1C">
    <w:name w:val="212B7E608031499EA8EB556E09994D1C"/>
    <w:rsid w:val="00790B24"/>
  </w:style>
  <w:style w:type="paragraph" w:customStyle="1" w:styleId="2A3A6DE7A82549B3847ED4CF69359676">
    <w:name w:val="2A3A6DE7A82549B3847ED4CF69359676"/>
    <w:rsid w:val="00790B24"/>
  </w:style>
  <w:style w:type="paragraph" w:customStyle="1" w:styleId="45BFA2DC0D59426BAF99500453FC128A">
    <w:name w:val="45BFA2DC0D59426BAF99500453FC128A"/>
    <w:rsid w:val="00790B24"/>
  </w:style>
  <w:style w:type="paragraph" w:customStyle="1" w:styleId="9DCD48DEF9104967B0E26C5B67472AA1">
    <w:name w:val="9DCD48DEF9104967B0E26C5B67472AA1"/>
    <w:rsid w:val="00790B24"/>
  </w:style>
  <w:style w:type="paragraph" w:customStyle="1" w:styleId="A9143EBF5037443CB4197D68514B96D3">
    <w:name w:val="A9143EBF5037443CB4197D68514B96D3"/>
    <w:rsid w:val="00790B24"/>
  </w:style>
  <w:style w:type="paragraph" w:customStyle="1" w:styleId="32F8B48B105341248F9A5DB343B5A8DB">
    <w:name w:val="32F8B48B105341248F9A5DB343B5A8DB"/>
    <w:rsid w:val="00790B24"/>
  </w:style>
  <w:style w:type="paragraph" w:customStyle="1" w:styleId="055B8000A8BD4882B715C5155CD4B27C">
    <w:name w:val="055B8000A8BD4882B715C5155CD4B27C"/>
    <w:rsid w:val="00790B24"/>
  </w:style>
  <w:style w:type="paragraph" w:customStyle="1" w:styleId="D965781C40F74CD99E04414E2777A6EE">
    <w:name w:val="D965781C40F74CD99E04414E2777A6EE"/>
    <w:rsid w:val="00790B24"/>
  </w:style>
  <w:style w:type="paragraph" w:customStyle="1" w:styleId="BF4F5EBC69A14905A77DE5659D544167">
    <w:name w:val="BF4F5EBC69A14905A77DE5659D544167"/>
    <w:rsid w:val="00790B24"/>
  </w:style>
  <w:style w:type="paragraph" w:customStyle="1" w:styleId="AC6644A73D804375BEEA70A748FC700E">
    <w:name w:val="AC6644A73D804375BEEA70A748FC700E"/>
    <w:rsid w:val="00790B24"/>
  </w:style>
  <w:style w:type="paragraph" w:customStyle="1" w:styleId="7539B4D7FF2042CCA64854A55812FCDF">
    <w:name w:val="7539B4D7FF2042CCA64854A55812FCDF"/>
    <w:rsid w:val="00790B24"/>
  </w:style>
  <w:style w:type="paragraph" w:customStyle="1" w:styleId="F6EF99EE20F140EDB43EEB6358264DFC">
    <w:name w:val="F6EF99EE20F140EDB43EEB6358264DFC"/>
    <w:rsid w:val="00790B24"/>
  </w:style>
  <w:style w:type="paragraph" w:customStyle="1" w:styleId="4F339726CAD74A06B65AB7B4ABE220FA">
    <w:name w:val="4F339726CAD74A06B65AB7B4ABE220FA"/>
    <w:rsid w:val="00790B24"/>
  </w:style>
  <w:style w:type="paragraph" w:customStyle="1" w:styleId="F8244D7DA6DC432792A6D94741E12032">
    <w:name w:val="F8244D7DA6DC432792A6D94741E12032"/>
    <w:rsid w:val="00790B24"/>
  </w:style>
  <w:style w:type="paragraph" w:customStyle="1" w:styleId="AD9A72886D6848348E3E2310BEC80074">
    <w:name w:val="AD9A72886D6848348E3E2310BEC80074"/>
    <w:rsid w:val="00790B24"/>
  </w:style>
  <w:style w:type="paragraph" w:customStyle="1" w:styleId="7DF1A596F0F5422F82DA8DFB9EEEC36D">
    <w:name w:val="7DF1A596F0F5422F82DA8DFB9EEEC36D"/>
    <w:rsid w:val="00790B24"/>
  </w:style>
  <w:style w:type="paragraph" w:customStyle="1" w:styleId="3B682B2490774E93A9F2146D7EFC26B2">
    <w:name w:val="3B682B2490774E93A9F2146D7EFC26B2"/>
    <w:rsid w:val="00790B24"/>
  </w:style>
  <w:style w:type="paragraph" w:customStyle="1" w:styleId="E7AB8BA7C23C4EB4B3D8F07DB238960A">
    <w:name w:val="E7AB8BA7C23C4EB4B3D8F07DB238960A"/>
    <w:rsid w:val="00790B24"/>
  </w:style>
  <w:style w:type="paragraph" w:customStyle="1" w:styleId="E7AC8D1ACE0C4512BFFD89591E358DA1">
    <w:name w:val="E7AC8D1ACE0C4512BFFD89591E358DA1"/>
    <w:rsid w:val="00790B24"/>
  </w:style>
  <w:style w:type="paragraph" w:customStyle="1" w:styleId="738349C45F0C4795A57196366F050E4F">
    <w:name w:val="738349C45F0C4795A57196366F050E4F"/>
    <w:rsid w:val="00790B24"/>
  </w:style>
  <w:style w:type="paragraph" w:customStyle="1" w:styleId="3DBD46BC964149DC8DE7960C45ACA0CF">
    <w:name w:val="3DBD46BC964149DC8DE7960C45ACA0CF"/>
    <w:rsid w:val="00790B24"/>
  </w:style>
  <w:style w:type="paragraph" w:customStyle="1" w:styleId="F755DE64590A4010811805D25F0C068F">
    <w:name w:val="F755DE64590A4010811805D25F0C068F"/>
    <w:rsid w:val="00790B24"/>
  </w:style>
  <w:style w:type="paragraph" w:customStyle="1" w:styleId="9323AB8A520146B5A663E973ED5213EF">
    <w:name w:val="9323AB8A520146B5A663E973ED5213EF"/>
    <w:rsid w:val="00790B24"/>
  </w:style>
  <w:style w:type="paragraph" w:customStyle="1" w:styleId="1BF45AB5F14740B0AA50C90E8862F354">
    <w:name w:val="1BF45AB5F14740B0AA50C90E8862F354"/>
    <w:rsid w:val="00790B24"/>
  </w:style>
  <w:style w:type="paragraph" w:customStyle="1" w:styleId="92F03FABA5F9436180EC2C65F8FFFA95">
    <w:name w:val="92F03FABA5F9436180EC2C65F8FFFA95"/>
    <w:rsid w:val="00790B24"/>
  </w:style>
  <w:style w:type="paragraph" w:customStyle="1" w:styleId="7BCC21DDA6254DCEBADE31EA2A30B338">
    <w:name w:val="7BCC21DDA6254DCEBADE31EA2A30B338"/>
    <w:rsid w:val="00790B24"/>
  </w:style>
  <w:style w:type="paragraph" w:customStyle="1" w:styleId="8F92B6DDFD3441CCBA656C6933A5C79E">
    <w:name w:val="8F92B6DDFD3441CCBA656C6933A5C79E"/>
    <w:rsid w:val="00790B24"/>
  </w:style>
  <w:style w:type="paragraph" w:customStyle="1" w:styleId="72E155882CCF43C5976D773E45FF63F6">
    <w:name w:val="72E155882CCF43C5976D773E45FF63F6"/>
    <w:rsid w:val="00790B24"/>
  </w:style>
  <w:style w:type="paragraph" w:customStyle="1" w:styleId="1DB8F5A2117C453FB0A90276AAD00098">
    <w:name w:val="1DB8F5A2117C453FB0A90276AAD00098"/>
    <w:rsid w:val="00790B24"/>
  </w:style>
  <w:style w:type="paragraph" w:customStyle="1" w:styleId="DE0F1647E3D9412092D20D36C12F9BF2">
    <w:name w:val="DE0F1647E3D9412092D20D36C12F9BF2"/>
    <w:rsid w:val="00790B24"/>
  </w:style>
  <w:style w:type="paragraph" w:customStyle="1" w:styleId="FAE355689F8C4BB7A419C1790710B6FC">
    <w:name w:val="FAE355689F8C4BB7A419C1790710B6FC"/>
    <w:rsid w:val="00790B24"/>
  </w:style>
  <w:style w:type="paragraph" w:customStyle="1" w:styleId="B5235F4D075D49A6801B90F2CB1E19B5">
    <w:name w:val="B5235F4D075D49A6801B90F2CB1E19B5"/>
    <w:rsid w:val="00790B24"/>
  </w:style>
  <w:style w:type="paragraph" w:customStyle="1" w:styleId="5C97C65BFD9F49FDA59E054DDE230F20">
    <w:name w:val="5C97C65BFD9F49FDA59E054DDE230F20"/>
    <w:rsid w:val="00790B24"/>
  </w:style>
  <w:style w:type="paragraph" w:customStyle="1" w:styleId="250C6B27DC5D41AA99F9147DD40C1CC1">
    <w:name w:val="250C6B27DC5D41AA99F9147DD40C1CC1"/>
    <w:rsid w:val="00790B24"/>
  </w:style>
  <w:style w:type="paragraph" w:customStyle="1" w:styleId="09B373086D9844C29295FA1378AB3CBF">
    <w:name w:val="09B373086D9844C29295FA1378AB3CBF"/>
    <w:rsid w:val="00790B24"/>
  </w:style>
  <w:style w:type="paragraph" w:customStyle="1" w:styleId="80DC9BEAEF8F43CC8E88FCDE7E0F67FC">
    <w:name w:val="80DC9BEAEF8F43CC8E88FCDE7E0F67FC"/>
    <w:rsid w:val="00790B24"/>
  </w:style>
  <w:style w:type="paragraph" w:customStyle="1" w:styleId="2BA055659C2041759BD120C55108485A">
    <w:name w:val="2BA055659C2041759BD120C55108485A"/>
    <w:rsid w:val="00790B24"/>
  </w:style>
  <w:style w:type="paragraph" w:customStyle="1" w:styleId="4002E131BA2D44458FE9D9ED51EEE782">
    <w:name w:val="4002E131BA2D44458FE9D9ED51EEE782"/>
    <w:rsid w:val="00790B24"/>
  </w:style>
  <w:style w:type="paragraph" w:customStyle="1" w:styleId="851BF9736A0C439086B5DDC32F970E7D">
    <w:name w:val="851BF9736A0C439086B5DDC32F970E7D"/>
    <w:rsid w:val="00790B24"/>
  </w:style>
  <w:style w:type="paragraph" w:customStyle="1" w:styleId="E53AF5731F95470EA562302E5E70E42E">
    <w:name w:val="E53AF5731F95470EA562302E5E70E42E"/>
    <w:rsid w:val="00790B24"/>
  </w:style>
  <w:style w:type="paragraph" w:customStyle="1" w:styleId="D81E98535A1848D5BF535F2C7491C3F8">
    <w:name w:val="D81E98535A1848D5BF535F2C7491C3F8"/>
    <w:rsid w:val="00790B24"/>
  </w:style>
  <w:style w:type="paragraph" w:customStyle="1" w:styleId="0CBBAEB9BBAA45CB9DFBA27AF47348A2">
    <w:name w:val="0CBBAEB9BBAA45CB9DFBA27AF47348A2"/>
    <w:rsid w:val="00790B24"/>
  </w:style>
  <w:style w:type="paragraph" w:customStyle="1" w:styleId="C6E0F91D09E14D10A51F90798F634F26">
    <w:name w:val="C6E0F91D09E14D10A51F90798F634F26"/>
    <w:rsid w:val="00790B24"/>
  </w:style>
  <w:style w:type="paragraph" w:customStyle="1" w:styleId="2BBC15BEFBED48F9AF65C2E151A45840">
    <w:name w:val="2BBC15BEFBED48F9AF65C2E151A45840"/>
    <w:rsid w:val="00790B24"/>
  </w:style>
  <w:style w:type="paragraph" w:customStyle="1" w:styleId="A27DA2F8870F41BDBDC72E213174D3AE">
    <w:name w:val="A27DA2F8870F41BDBDC72E213174D3AE"/>
    <w:rsid w:val="00790B24"/>
  </w:style>
  <w:style w:type="paragraph" w:customStyle="1" w:styleId="117FF00FC3544EDA82A5206A2E0CDAEA">
    <w:name w:val="117FF00FC3544EDA82A5206A2E0CDAEA"/>
    <w:rsid w:val="00790B24"/>
  </w:style>
  <w:style w:type="paragraph" w:customStyle="1" w:styleId="F36850283E074D058CAAAEBF568564A3">
    <w:name w:val="F36850283E074D058CAAAEBF568564A3"/>
    <w:rsid w:val="00790B24"/>
  </w:style>
  <w:style w:type="paragraph" w:customStyle="1" w:styleId="C0E252061F514B1BAC94A390E8E1CA6D">
    <w:name w:val="C0E252061F514B1BAC94A390E8E1CA6D"/>
    <w:rsid w:val="00790B24"/>
  </w:style>
  <w:style w:type="paragraph" w:customStyle="1" w:styleId="A9A0AAECDB934DC4BAE505A9BDDB7FD4">
    <w:name w:val="A9A0AAECDB934DC4BAE505A9BDDB7FD4"/>
    <w:rsid w:val="00790B24"/>
  </w:style>
  <w:style w:type="paragraph" w:customStyle="1" w:styleId="41C6F27FE2584DA2A1DEDBDA68F8AE69">
    <w:name w:val="41C6F27FE2584DA2A1DEDBDA68F8AE69"/>
    <w:rsid w:val="00790B24"/>
  </w:style>
  <w:style w:type="paragraph" w:customStyle="1" w:styleId="C012308E62A44087890FCC4C3EE52C74">
    <w:name w:val="C012308E62A44087890FCC4C3EE52C74"/>
    <w:rsid w:val="00790B24"/>
  </w:style>
  <w:style w:type="paragraph" w:customStyle="1" w:styleId="E0E30A8CF01F480A88DF9C1D2E7BA653">
    <w:name w:val="E0E30A8CF01F480A88DF9C1D2E7BA653"/>
    <w:rsid w:val="00790B24"/>
  </w:style>
  <w:style w:type="paragraph" w:customStyle="1" w:styleId="2BC0F99BAAE34B63B534467872F43F44">
    <w:name w:val="2BC0F99BAAE34B63B534467872F43F44"/>
    <w:rsid w:val="00790B24"/>
  </w:style>
  <w:style w:type="paragraph" w:customStyle="1" w:styleId="61547B18777D4ED3B49BA0A15465B06C">
    <w:name w:val="61547B18777D4ED3B49BA0A15465B06C"/>
    <w:rsid w:val="00790B24"/>
  </w:style>
  <w:style w:type="paragraph" w:customStyle="1" w:styleId="61FB2210995647D093E670169DFC6AE0">
    <w:name w:val="61FB2210995647D093E670169DFC6AE0"/>
    <w:rsid w:val="00790B24"/>
  </w:style>
  <w:style w:type="paragraph" w:customStyle="1" w:styleId="B61254241EE94B68A63AF197316CF3A7">
    <w:name w:val="B61254241EE94B68A63AF197316CF3A7"/>
    <w:rsid w:val="00790B24"/>
  </w:style>
  <w:style w:type="paragraph" w:customStyle="1" w:styleId="6E5BE637AA9C49C882F64143EE955D07">
    <w:name w:val="6E5BE637AA9C49C882F64143EE955D07"/>
    <w:rsid w:val="00790B24"/>
  </w:style>
  <w:style w:type="paragraph" w:customStyle="1" w:styleId="0DDA48FAAC0C4217A66ED824205BB100">
    <w:name w:val="0DDA48FAAC0C4217A66ED824205BB100"/>
    <w:rsid w:val="00790B24"/>
  </w:style>
  <w:style w:type="paragraph" w:customStyle="1" w:styleId="9750195EDC534BFBA7ACB2615BF97C01">
    <w:name w:val="9750195EDC534BFBA7ACB2615BF97C01"/>
    <w:rsid w:val="00790B24"/>
  </w:style>
  <w:style w:type="paragraph" w:customStyle="1" w:styleId="89E3950A473A4FA387630345802E6B7F">
    <w:name w:val="89E3950A473A4FA387630345802E6B7F"/>
    <w:rsid w:val="00790B24"/>
  </w:style>
  <w:style w:type="paragraph" w:customStyle="1" w:styleId="19689B78E5604542BBA21DD3190B965D">
    <w:name w:val="19689B78E5604542BBA21DD3190B965D"/>
    <w:rsid w:val="00790B24"/>
  </w:style>
  <w:style w:type="paragraph" w:customStyle="1" w:styleId="E6D17DC2D5414EFAB914F7A2993B056E">
    <w:name w:val="E6D17DC2D5414EFAB914F7A2993B056E"/>
    <w:rsid w:val="00790B24"/>
  </w:style>
  <w:style w:type="paragraph" w:customStyle="1" w:styleId="01C97A1EB1274FAD9F9743E483A7BF16">
    <w:name w:val="01C97A1EB1274FAD9F9743E483A7BF16"/>
    <w:rsid w:val="00790B24"/>
  </w:style>
  <w:style w:type="paragraph" w:customStyle="1" w:styleId="16912606B72D44979DB5A9C9C3FD8A3A">
    <w:name w:val="16912606B72D44979DB5A9C9C3FD8A3A"/>
    <w:rsid w:val="00790B24"/>
  </w:style>
  <w:style w:type="paragraph" w:customStyle="1" w:styleId="22E882726918420681468E13CB9EBC13">
    <w:name w:val="22E882726918420681468E13CB9EBC13"/>
    <w:rsid w:val="00790B24"/>
  </w:style>
  <w:style w:type="paragraph" w:customStyle="1" w:styleId="CBE6CBF42B2E43B0A489B5693260C5AA">
    <w:name w:val="CBE6CBF42B2E43B0A489B5693260C5AA"/>
    <w:rsid w:val="00790B24"/>
  </w:style>
  <w:style w:type="paragraph" w:customStyle="1" w:styleId="B9B7BF3BDD5C467790CDF12B410FF1F6">
    <w:name w:val="B9B7BF3BDD5C467790CDF12B410FF1F6"/>
    <w:rsid w:val="00790B24"/>
  </w:style>
  <w:style w:type="paragraph" w:customStyle="1" w:styleId="D6157A7945554586B58FD23FB2E4A9CC">
    <w:name w:val="D6157A7945554586B58FD23FB2E4A9CC"/>
    <w:rsid w:val="00790B24"/>
  </w:style>
  <w:style w:type="paragraph" w:customStyle="1" w:styleId="717CCF733F014BBCA51FCF9843401A64">
    <w:name w:val="717CCF733F014BBCA51FCF9843401A64"/>
    <w:rsid w:val="00790B24"/>
  </w:style>
  <w:style w:type="paragraph" w:customStyle="1" w:styleId="BED53F81386B416D92A5B73951DB8519">
    <w:name w:val="BED53F81386B416D92A5B73951DB8519"/>
    <w:rsid w:val="00790B24"/>
  </w:style>
  <w:style w:type="paragraph" w:customStyle="1" w:styleId="296C3974820A441F84D857E990BA6E0E">
    <w:name w:val="296C3974820A441F84D857E990BA6E0E"/>
    <w:rsid w:val="00790B24"/>
  </w:style>
  <w:style w:type="paragraph" w:customStyle="1" w:styleId="5027D9F7A04444FEA11DCA99C3A787E1">
    <w:name w:val="5027D9F7A04444FEA11DCA99C3A787E1"/>
    <w:rsid w:val="00790B24"/>
  </w:style>
  <w:style w:type="paragraph" w:customStyle="1" w:styleId="35977F05887243AFA18E191563593E7A">
    <w:name w:val="35977F05887243AFA18E191563593E7A"/>
    <w:rsid w:val="00790B24"/>
  </w:style>
  <w:style w:type="paragraph" w:customStyle="1" w:styleId="E767D04AE2FF4A8FB97DB235AAF2F102">
    <w:name w:val="E767D04AE2FF4A8FB97DB235AAF2F102"/>
    <w:rsid w:val="00790B24"/>
  </w:style>
  <w:style w:type="paragraph" w:customStyle="1" w:styleId="F925A058303D468C8DD8C0CD47EB0BD9">
    <w:name w:val="F925A058303D468C8DD8C0CD47EB0BD9"/>
    <w:rsid w:val="00790B24"/>
  </w:style>
  <w:style w:type="paragraph" w:customStyle="1" w:styleId="2F95AEEC81A74769A9BCA53AACFF1211">
    <w:name w:val="2F95AEEC81A74769A9BCA53AACFF1211"/>
    <w:rsid w:val="00790B24"/>
  </w:style>
  <w:style w:type="paragraph" w:customStyle="1" w:styleId="B243D12196E84A408852B976AEC9F9DF">
    <w:name w:val="B243D12196E84A408852B976AEC9F9DF"/>
    <w:rsid w:val="00790B24"/>
  </w:style>
  <w:style w:type="paragraph" w:customStyle="1" w:styleId="ED35CB8FA48243B29C80DEDCF3318BA6">
    <w:name w:val="ED35CB8FA48243B29C80DEDCF3318BA6"/>
    <w:rsid w:val="00790B24"/>
  </w:style>
  <w:style w:type="paragraph" w:customStyle="1" w:styleId="1BA93F9935AE49D9917AFE5CBB85E695">
    <w:name w:val="1BA93F9935AE49D9917AFE5CBB85E695"/>
    <w:rsid w:val="00790B24"/>
  </w:style>
  <w:style w:type="paragraph" w:customStyle="1" w:styleId="515E185D1E6D40209EE45A30F2A3AC5C">
    <w:name w:val="515E185D1E6D40209EE45A30F2A3AC5C"/>
    <w:rsid w:val="00790B24"/>
  </w:style>
  <w:style w:type="paragraph" w:customStyle="1" w:styleId="230A9D3B3E1A4065BADE851EC30F10FA">
    <w:name w:val="230A9D3B3E1A4065BADE851EC30F10FA"/>
    <w:rsid w:val="00790B24"/>
  </w:style>
  <w:style w:type="paragraph" w:customStyle="1" w:styleId="305A23C2EEEB49009DB4F99373D65795">
    <w:name w:val="305A23C2EEEB49009DB4F99373D65795"/>
    <w:rsid w:val="00790B24"/>
  </w:style>
  <w:style w:type="paragraph" w:customStyle="1" w:styleId="B102093A95A74B53B240778ECE376628">
    <w:name w:val="B102093A95A74B53B240778ECE376628"/>
    <w:rsid w:val="00790B24"/>
  </w:style>
  <w:style w:type="paragraph" w:customStyle="1" w:styleId="AF8161B76BE24EA7BBE8700080406DAD">
    <w:name w:val="AF8161B76BE24EA7BBE8700080406DAD"/>
    <w:rsid w:val="00790B24"/>
  </w:style>
  <w:style w:type="paragraph" w:customStyle="1" w:styleId="517DB0046DF44A7D8B9B5EF167821391">
    <w:name w:val="517DB0046DF44A7D8B9B5EF167821391"/>
    <w:rsid w:val="00790B24"/>
  </w:style>
  <w:style w:type="paragraph" w:customStyle="1" w:styleId="31A24C689DF940048703826443D75290">
    <w:name w:val="31A24C689DF940048703826443D75290"/>
    <w:rsid w:val="00790B24"/>
  </w:style>
  <w:style w:type="paragraph" w:customStyle="1" w:styleId="4029AEF2AE58459E98970E6DE88249CE">
    <w:name w:val="4029AEF2AE58459E98970E6DE88249CE"/>
    <w:rsid w:val="00790B24"/>
  </w:style>
  <w:style w:type="paragraph" w:customStyle="1" w:styleId="7C04BC338918492998D391E516813705">
    <w:name w:val="7C04BC338918492998D391E516813705"/>
    <w:rsid w:val="00790B24"/>
  </w:style>
  <w:style w:type="paragraph" w:customStyle="1" w:styleId="AF74EC8FE89440D993871DFEBBD8C88B">
    <w:name w:val="AF74EC8FE89440D993871DFEBBD8C88B"/>
    <w:rsid w:val="00790B24"/>
  </w:style>
  <w:style w:type="paragraph" w:customStyle="1" w:styleId="A87AF6C3D4F541E09B6102D3B5D4F01E">
    <w:name w:val="A87AF6C3D4F541E09B6102D3B5D4F01E"/>
    <w:rsid w:val="00790B24"/>
  </w:style>
  <w:style w:type="paragraph" w:customStyle="1" w:styleId="8F6E2347F4404B1CA7CAAC6C7614900E">
    <w:name w:val="8F6E2347F4404B1CA7CAAC6C7614900E"/>
    <w:rsid w:val="00790B24"/>
  </w:style>
  <w:style w:type="paragraph" w:customStyle="1" w:styleId="219A4A939165495D805F4092DC01D5F8">
    <w:name w:val="219A4A939165495D805F4092DC01D5F8"/>
    <w:rsid w:val="00790B24"/>
  </w:style>
  <w:style w:type="paragraph" w:customStyle="1" w:styleId="F92A9121873A45A581CE1BF5D55DF7D8">
    <w:name w:val="F92A9121873A45A581CE1BF5D55DF7D8"/>
    <w:rsid w:val="00790B24"/>
  </w:style>
  <w:style w:type="paragraph" w:customStyle="1" w:styleId="92C8EB4FC8AD4B8087669223DA6AF658">
    <w:name w:val="92C8EB4FC8AD4B8087669223DA6AF658"/>
    <w:rsid w:val="00790B24"/>
  </w:style>
  <w:style w:type="paragraph" w:customStyle="1" w:styleId="90F7798B301148F4A169436CB380E98D">
    <w:name w:val="90F7798B301148F4A169436CB380E98D"/>
    <w:rsid w:val="00790B24"/>
  </w:style>
  <w:style w:type="paragraph" w:customStyle="1" w:styleId="547F19E2DDB04BB7B6128ACB838B90A5">
    <w:name w:val="547F19E2DDB04BB7B6128ACB838B90A5"/>
    <w:rsid w:val="00790B24"/>
  </w:style>
  <w:style w:type="paragraph" w:customStyle="1" w:styleId="0FBEA1DAB5254A85B1B1005C48ABDC5A">
    <w:name w:val="0FBEA1DAB5254A85B1B1005C48ABDC5A"/>
    <w:rsid w:val="00790B24"/>
  </w:style>
  <w:style w:type="paragraph" w:customStyle="1" w:styleId="40A93460C44440F1A12C284FBBAA1DCF">
    <w:name w:val="40A93460C44440F1A12C284FBBAA1DCF"/>
    <w:rsid w:val="00790B24"/>
  </w:style>
  <w:style w:type="paragraph" w:customStyle="1" w:styleId="47A0A030FFD34F00A7D0BBEB1258D22F">
    <w:name w:val="47A0A030FFD34F00A7D0BBEB1258D22F"/>
    <w:rsid w:val="00790B24"/>
  </w:style>
  <w:style w:type="paragraph" w:customStyle="1" w:styleId="3602E09861E44B989F3F5D53D75C1F38">
    <w:name w:val="3602E09861E44B989F3F5D53D75C1F38"/>
    <w:rsid w:val="00790B24"/>
  </w:style>
  <w:style w:type="paragraph" w:customStyle="1" w:styleId="41F19D7CE9E14111A398ED1B602A2386">
    <w:name w:val="41F19D7CE9E14111A398ED1B602A2386"/>
    <w:rsid w:val="00790B24"/>
  </w:style>
  <w:style w:type="paragraph" w:customStyle="1" w:styleId="227C91C6BD474DAFA5D0E6F376E69CC0">
    <w:name w:val="227C91C6BD474DAFA5D0E6F376E69CC0"/>
    <w:rsid w:val="00790B24"/>
  </w:style>
  <w:style w:type="paragraph" w:customStyle="1" w:styleId="E06415B522EC4283A390C4DACAD7C32B">
    <w:name w:val="E06415B522EC4283A390C4DACAD7C32B"/>
    <w:rsid w:val="00790B24"/>
  </w:style>
  <w:style w:type="paragraph" w:customStyle="1" w:styleId="27B59A8819B54773BB41FC835B392858">
    <w:name w:val="27B59A8819B54773BB41FC835B392858"/>
    <w:rsid w:val="00790B24"/>
  </w:style>
  <w:style w:type="paragraph" w:customStyle="1" w:styleId="9AC9CBC8CC0C41288A590D0D5BDB9343">
    <w:name w:val="9AC9CBC8CC0C41288A590D0D5BDB9343"/>
    <w:rsid w:val="00790B24"/>
  </w:style>
  <w:style w:type="paragraph" w:customStyle="1" w:styleId="CEA66680FC804AABAB76112E070701D9">
    <w:name w:val="CEA66680FC804AABAB76112E070701D9"/>
    <w:rsid w:val="00790B24"/>
  </w:style>
  <w:style w:type="paragraph" w:customStyle="1" w:styleId="69C4576DB0FE444FB00E93392DDE89DA">
    <w:name w:val="69C4576DB0FE444FB00E93392DDE89DA"/>
    <w:rsid w:val="00790B24"/>
  </w:style>
  <w:style w:type="paragraph" w:customStyle="1" w:styleId="52D0727785F041158B68D1ABF61CDA0B">
    <w:name w:val="52D0727785F041158B68D1ABF61CDA0B"/>
    <w:rsid w:val="00790B24"/>
  </w:style>
  <w:style w:type="paragraph" w:customStyle="1" w:styleId="80F8BF95C20E4168B01829010B1DFF08">
    <w:name w:val="80F8BF95C20E4168B01829010B1DFF08"/>
    <w:rsid w:val="00790B24"/>
  </w:style>
  <w:style w:type="paragraph" w:customStyle="1" w:styleId="9848596EF3AE480F84CC33B7F332CFDE">
    <w:name w:val="9848596EF3AE480F84CC33B7F332CFDE"/>
    <w:rsid w:val="00790B24"/>
  </w:style>
  <w:style w:type="paragraph" w:customStyle="1" w:styleId="EA02189C2A4E4EF8B6A0FDC3657C87FE">
    <w:name w:val="EA02189C2A4E4EF8B6A0FDC3657C87FE"/>
    <w:rsid w:val="00790B24"/>
  </w:style>
  <w:style w:type="paragraph" w:customStyle="1" w:styleId="C963F5FDFE7C4EF88BAF0DA748ADD4FC">
    <w:name w:val="C963F5FDFE7C4EF88BAF0DA748ADD4FC"/>
    <w:rsid w:val="00790B24"/>
  </w:style>
  <w:style w:type="paragraph" w:customStyle="1" w:styleId="DDAEF51B04AE4C0F86AFFFFBF1715C28">
    <w:name w:val="DDAEF51B04AE4C0F86AFFFFBF1715C28"/>
    <w:rsid w:val="00790B24"/>
  </w:style>
  <w:style w:type="paragraph" w:customStyle="1" w:styleId="2743F1FB51084C60B493555DFDCEF9FB">
    <w:name w:val="2743F1FB51084C60B493555DFDCEF9FB"/>
    <w:rsid w:val="00790B24"/>
  </w:style>
  <w:style w:type="paragraph" w:customStyle="1" w:styleId="659CCCC2A6014071BF2277480584FFF0">
    <w:name w:val="659CCCC2A6014071BF2277480584FFF0"/>
    <w:rsid w:val="00790B24"/>
  </w:style>
  <w:style w:type="paragraph" w:customStyle="1" w:styleId="8F1DEA7948B240889BBF7364D3C082D2">
    <w:name w:val="8F1DEA7948B240889BBF7364D3C082D2"/>
    <w:rsid w:val="00790B24"/>
  </w:style>
  <w:style w:type="paragraph" w:customStyle="1" w:styleId="F40E36E89D8F43F48372C5EE7F28F71A">
    <w:name w:val="F40E36E89D8F43F48372C5EE7F28F71A"/>
    <w:rsid w:val="00790B24"/>
  </w:style>
  <w:style w:type="paragraph" w:customStyle="1" w:styleId="47EE50669931411D95F3759E3FD9EDC9">
    <w:name w:val="47EE50669931411D95F3759E3FD9EDC9"/>
    <w:rsid w:val="00790B24"/>
  </w:style>
  <w:style w:type="paragraph" w:customStyle="1" w:styleId="D4DBCC80521A40F0AD7DC0E45D61280E">
    <w:name w:val="D4DBCC80521A40F0AD7DC0E45D61280E"/>
    <w:rsid w:val="00790B24"/>
  </w:style>
  <w:style w:type="paragraph" w:customStyle="1" w:styleId="E2247A413FF743CE86DDED3CA6EBED5E">
    <w:name w:val="E2247A413FF743CE86DDED3CA6EBED5E"/>
    <w:rsid w:val="00790B24"/>
  </w:style>
  <w:style w:type="paragraph" w:customStyle="1" w:styleId="D97A3EC21429401786213A859A9C12FA">
    <w:name w:val="D97A3EC21429401786213A859A9C12FA"/>
    <w:rsid w:val="00790B24"/>
  </w:style>
  <w:style w:type="paragraph" w:customStyle="1" w:styleId="7E20C2DD400D4F78B5666AA944192FBD">
    <w:name w:val="7E20C2DD400D4F78B5666AA944192FBD"/>
    <w:rsid w:val="00790B24"/>
  </w:style>
  <w:style w:type="paragraph" w:customStyle="1" w:styleId="B2C15A510D794B4DBD09C51F523A1561">
    <w:name w:val="B2C15A510D794B4DBD09C51F523A1561"/>
    <w:rsid w:val="00790B24"/>
  </w:style>
  <w:style w:type="paragraph" w:customStyle="1" w:styleId="441F58C51C634813A5B94F123F2CEF4D">
    <w:name w:val="441F58C51C634813A5B94F123F2CEF4D"/>
    <w:rsid w:val="00790B24"/>
  </w:style>
  <w:style w:type="paragraph" w:customStyle="1" w:styleId="5922D50CA09948EBA71959865E88B6BF">
    <w:name w:val="5922D50CA09948EBA71959865E88B6BF"/>
    <w:rsid w:val="00790B24"/>
  </w:style>
  <w:style w:type="paragraph" w:customStyle="1" w:styleId="A88A98E30A79430C93E5BB5D90634F18">
    <w:name w:val="A88A98E30A79430C93E5BB5D90634F18"/>
    <w:rsid w:val="00790B24"/>
  </w:style>
  <w:style w:type="paragraph" w:customStyle="1" w:styleId="B2049F2D2EFF420C936188C8CF038428">
    <w:name w:val="B2049F2D2EFF420C936188C8CF038428"/>
    <w:rsid w:val="00790B24"/>
  </w:style>
  <w:style w:type="paragraph" w:customStyle="1" w:styleId="27F049FF9FF64858B16B37BFD4BFBE1C">
    <w:name w:val="27F049FF9FF64858B16B37BFD4BFBE1C"/>
    <w:rsid w:val="00790B24"/>
  </w:style>
  <w:style w:type="paragraph" w:customStyle="1" w:styleId="46410D1290354F30AFD289E036032F6D">
    <w:name w:val="46410D1290354F30AFD289E036032F6D"/>
    <w:rsid w:val="00790B24"/>
  </w:style>
  <w:style w:type="paragraph" w:customStyle="1" w:styleId="E96AF1FFDA434A5690D2E7B28E261474">
    <w:name w:val="E96AF1FFDA434A5690D2E7B28E261474"/>
    <w:rsid w:val="00790B24"/>
  </w:style>
  <w:style w:type="paragraph" w:customStyle="1" w:styleId="4A5E4E4C07EE43C98BB6CA279E2C9F95">
    <w:name w:val="4A5E4E4C07EE43C98BB6CA279E2C9F95"/>
    <w:rsid w:val="00790B24"/>
  </w:style>
  <w:style w:type="paragraph" w:customStyle="1" w:styleId="C4A6AD013E544CB9B52C7E0E50235DA7">
    <w:name w:val="C4A6AD013E544CB9B52C7E0E50235DA7"/>
    <w:rsid w:val="00790B24"/>
  </w:style>
  <w:style w:type="paragraph" w:customStyle="1" w:styleId="A511BCF995554E709AAAE99E108323A6">
    <w:name w:val="A511BCF995554E709AAAE99E108323A6"/>
    <w:rsid w:val="00790B24"/>
  </w:style>
  <w:style w:type="paragraph" w:customStyle="1" w:styleId="D0AF25B0FCAB4457B2E722AE86812C60">
    <w:name w:val="D0AF25B0FCAB4457B2E722AE86812C60"/>
    <w:rsid w:val="00790B24"/>
  </w:style>
  <w:style w:type="paragraph" w:customStyle="1" w:styleId="F975620A13154C72957FA609C6E4D3EA">
    <w:name w:val="F975620A13154C72957FA609C6E4D3EA"/>
    <w:rsid w:val="00790B24"/>
  </w:style>
  <w:style w:type="paragraph" w:customStyle="1" w:styleId="BF4FE15E1EF34E3A9E2F796AC5BF319A">
    <w:name w:val="BF4FE15E1EF34E3A9E2F796AC5BF319A"/>
    <w:rsid w:val="00790B24"/>
  </w:style>
  <w:style w:type="paragraph" w:customStyle="1" w:styleId="52E50C8805B3459789E7FF4C869286FC">
    <w:name w:val="52E50C8805B3459789E7FF4C869286FC"/>
    <w:rsid w:val="00790B24"/>
  </w:style>
  <w:style w:type="paragraph" w:customStyle="1" w:styleId="B4C925651D8C4770897C5C102D72E9B5">
    <w:name w:val="B4C925651D8C4770897C5C102D72E9B5"/>
    <w:rsid w:val="00790B24"/>
  </w:style>
  <w:style w:type="paragraph" w:customStyle="1" w:styleId="3B11375DEECA46B598FCB4E3EDCF8EC8">
    <w:name w:val="3B11375DEECA46B598FCB4E3EDCF8EC8"/>
    <w:rsid w:val="00790B24"/>
  </w:style>
  <w:style w:type="paragraph" w:customStyle="1" w:styleId="CB7405BEA6F7433F8A233202E0DC5BA4">
    <w:name w:val="CB7405BEA6F7433F8A233202E0DC5BA4"/>
    <w:rsid w:val="00790B24"/>
  </w:style>
  <w:style w:type="paragraph" w:customStyle="1" w:styleId="FC24DD7E655C4A8AB0C932D570A0AC2A">
    <w:name w:val="FC24DD7E655C4A8AB0C932D570A0AC2A"/>
    <w:rsid w:val="00790B24"/>
  </w:style>
  <w:style w:type="paragraph" w:customStyle="1" w:styleId="BBF656874CC74FF980370B3E63DC8779">
    <w:name w:val="BBF656874CC74FF980370B3E63DC8779"/>
    <w:rsid w:val="00790B24"/>
  </w:style>
  <w:style w:type="paragraph" w:customStyle="1" w:styleId="ACC13EE33E144115A1988029555182D1">
    <w:name w:val="ACC13EE33E144115A1988029555182D1"/>
    <w:rsid w:val="00790B24"/>
  </w:style>
  <w:style w:type="paragraph" w:customStyle="1" w:styleId="F2C64E6EE0D84DCAAA7703AF5BE29BB7">
    <w:name w:val="F2C64E6EE0D84DCAAA7703AF5BE29BB7"/>
    <w:rsid w:val="00790B24"/>
  </w:style>
  <w:style w:type="paragraph" w:customStyle="1" w:styleId="45636679C8CC46E8BEA8ACB6611DB635">
    <w:name w:val="45636679C8CC46E8BEA8ACB6611DB635"/>
    <w:rsid w:val="00790B24"/>
  </w:style>
  <w:style w:type="paragraph" w:customStyle="1" w:styleId="78B8BED2C04B4423AD15001DE0F322FC">
    <w:name w:val="78B8BED2C04B4423AD15001DE0F322FC"/>
    <w:rsid w:val="00790B24"/>
  </w:style>
  <w:style w:type="paragraph" w:customStyle="1" w:styleId="AED37F7DEE6044ADA932AD629A2F16A9">
    <w:name w:val="AED37F7DEE6044ADA932AD629A2F16A9"/>
    <w:rsid w:val="00790B24"/>
  </w:style>
  <w:style w:type="paragraph" w:customStyle="1" w:styleId="E7261F4812434F3CBCD6DC44DF9C545D">
    <w:name w:val="E7261F4812434F3CBCD6DC44DF9C545D"/>
    <w:rsid w:val="00790B24"/>
  </w:style>
  <w:style w:type="paragraph" w:customStyle="1" w:styleId="B57B954AF4584B5888F939B11DAF9533">
    <w:name w:val="B57B954AF4584B5888F939B11DAF9533"/>
    <w:rsid w:val="00790B24"/>
  </w:style>
  <w:style w:type="paragraph" w:customStyle="1" w:styleId="C75B0C4EEB614EE0806AC0F08E8BEB28">
    <w:name w:val="C75B0C4EEB614EE0806AC0F08E8BEB28"/>
    <w:rsid w:val="00790B24"/>
  </w:style>
  <w:style w:type="paragraph" w:customStyle="1" w:styleId="E6322136B84D4A6D8EC0C9C5E0C2605E">
    <w:name w:val="E6322136B84D4A6D8EC0C9C5E0C2605E"/>
    <w:rsid w:val="00790B24"/>
  </w:style>
  <w:style w:type="paragraph" w:customStyle="1" w:styleId="B14836FC682D4F1989A59D4A8D778399">
    <w:name w:val="B14836FC682D4F1989A59D4A8D778399"/>
    <w:rsid w:val="00790B24"/>
  </w:style>
  <w:style w:type="paragraph" w:customStyle="1" w:styleId="04E3C9F3391B45AA8065736E72BD62B3">
    <w:name w:val="04E3C9F3391B45AA8065736E72BD62B3"/>
    <w:rsid w:val="00790B24"/>
  </w:style>
  <w:style w:type="paragraph" w:customStyle="1" w:styleId="7037DEC55FB54B518D462B84CF2EBED5">
    <w:name w:val="7037DEC55FB54B518D462B84CF2EBED5"/>
    <w:rsid w:val="00790B24"/>
  </w:style>
  <w:style w:type="paragraph" w:customStyle="1" w:styleId="CECF9A8BA7FD4D0C9BDE69E4117E8BC7">
    <w:name w:val="CECF9A8BA7FD4D0C9BDE69E4117E8BC7"/>
    <w:rsid w:val="00790B24"/>
  </w:style>
  <w:style w:type="paragraph" w:customStyle="1" w:styleId="93F59BC38B884C11A2962F1C54C6CF2C">
    <w:name w:val="93F59BC38B884C11A2962F1C54C6CF2C"/>
    <w:rsid w:val="00790B24"/>
  </w:style>
  <w:style w:type="paragraph" w:customStyle="1" w:styleId="6B9DAFB569D14D0994641B12B356E03B">
    <w:name w:val="6B9DAFB569D14D0994641B12B356E03B"/>
    <w:rsid w:val="00790B24"/>
  </w:style>
  <w:style w:type="paragraph" w:customStyle="1" w:styleId="F5DB7ABA259642FAA18DC61D19F55861">
    <w:name w:val="F5DB7ABA259642FAA18DC61D19F55861"/>
    <w:rsid w:val="00790B24"/>
  </w:style>
  <w:style w:type="paragraph" w:customStyle="1" w:styleId="0241B1D38317472384A264058B391DA6">
    <w:name w:val="0241B1D38317472384A264058B391DA6"/>
    <w:rsid w:val="00790B24"/>
  </w:style>
  <w:style w:type="paragraph" w:customStyle="1" w:styleId="194CC9B987AC42E997727076ADAA9979">
    <w:name w:val="194CC9B987AC42E997727076ADAA9979"/>
    <w:rsid w:val="00A075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Travel expense report form</Template>
  <TotalTime>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3</cp:revision>
  <dcterms:created xsi:type="dcterms:W3CDTF">2023-04-17T08:42:00Z</dcterms:created>
  <dcterms:modified xsi:type="dcterms:W3CDTF">2023-04-17T08:42:00Z</dcterms:modified>
</cp:coreProperties>
</file>