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630" w:rsidRPr="00A22833" w:rsidRDefault="00852184" w:rsidP="00A22833">
      <w:pPr>
        <w:pStyle w:val="Title"/>
        <w:jc w:val="left"/>
        <w:rPr>
          <w:sz w:val="20"/>
          <w:szCs w:val="20"/>
        </w:rPr>
      </w:pPr>
      <w:r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76200</wp:posOffset>
            </wp:positionH>
            <wp:positionV relativeFrom="paragraph">
              <wp:posOffset>-117475</wp:posOffset>
            </wp:positionV>
            <wp:extent cx="384175" cy="3619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IP (8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17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PlainTable3"/>
        <w:tblpPr w:leftFromText="180" w:rightFromText="180" w:horzAnchor="margin" w:tblpY="405"/>
        <w:tblW w:w="5045" w:type="pct"/>
        <w:tblCellMar>
          <w:top w:w="14" w:type="dxa"/>
          <w:left w:w="0" w:type="dxa"/>
          <w:bottom w:w="14" w:type="dxa"/>
          <w:right w:w="0" w:type="dxa"/>
        </w:tblCellMar>
        <w:tblLook w:val="0420" w:firstRow="1" w:lastRow="0" w:firstColumn="0" w:lastColumn="0" w:noHBand="0" w:noVBand="1"/>
        <w:tblDescription w:val="Contact information table"/>
      </w:tblPr>
      <w:tblGrid>
        <w:gridCol w:w="1770"/>
        <w:gridCol w:w="3310"/>
        <w:gridCol w:w="2161"/>
        <w:gridCol w:w="4336"/>
      </w:tblGrid>
      <w:tr w:rsidR="00075CBA" w:rsidRPr="00A9658A" w:rsidTr="006915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5"/>
        </w:trPr>
        <w:sdt>
          <w:sdtPr>
            <w:rPr>
              <w:sz w:val="20"/>
              <w:szCs w:val="20"/>
            </w:rPr>
            <w:id w:val="-777867703"/>
            <w:placeholder>
              <w:docPart w:val="A5FD1EBC0F0E4D3FA2309CAC1271769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770" w:type="dxa"/>
                <w:tcBorders>
                  <w:left w:val="single" w:sz="18" w:space="0" w:color="FFFFFF" w:themeColor="background1"/>
                </w:tcBorders>
                <w:shd w:val="clear" w:color="auto" w:fill="FFC40C" w:themeFill="accent4"/>
              </w:tcPr>
              <w:p w:rsidR="00075CBA" w:rsidRPr="00A9658A" w:rsidRDefault="004F1DE0" w:rsidP="00783A2A">
                <w:pPr>
                  <w:pStyle w:val="Heading1"/>
                  <w:spacing w:before="20" w:after="20"/>
                  <w:outlineLvl w:val="0"/>
                  <w:rPr>
                    <w:sz w:val="20"/>
                    <w:szCs w:val="20"/>
                  </w:rPr>
                </w:pPr>
                <w:r w:rsidRPr="00A9658A">
                  <w:rPr>
                    <w:b/>
                    <w:sz w:val="20"/>
                    <w:szCs w:val="20"/>
                  </w:rPr>
                  <w:t>Name</w:t>
                </w:r>
              </w:p>
            </w:tc>
          </w:sdtContent>
        </w:sdt>
        <w:tc>
          <w:tcPr>
            <w:tcW w:w="3310" w:type="dxa"/>
            <w:tcMar>
              <w:right w:w="216" w:type="dxa"/>
            </w:tcMar>
          </w:tcPr>
          <w:p w:rsidR="00075CBA" w:rsidRPr="00A9658A" w:rsidRDefault="00075CBA" w:rsidP="00783A2A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2161" w:type="dxa"/>
            <w:shd w:val="clear" w:color="auto" w:fill="FFC40C" w:themeFill="accent4"/>
          </w:tcPr>
          <w:p w:rsidR="00075CBA" w:rsidRPr="00A9658A" w:rsidRDefault="0053636F" w:rsidP="00783A2A">
            <w:pPr>
              <w:pStyle w:val="Heading1"/>
              <w:spacing w:before="20" w:after="20"/>
              <w:outlineLvl w:val="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Date of Birth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075CBA" w:rsidRPr="00A9658A" w:rsidRDefault="00075CBA" w:rsidP="00783A2A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682A25" w:rsidRPr="00A9658A" w:rsidTr="006915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682A25" w:rsidRPr="00A9658A" w:rsidRDefault="00783A2A" w:rsidP="00783A2A">
            <w:pPr>
              <w:pStyle w:val="Heading1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Allergies</w:t>
            </w:r>
          </w:p>
        </w:tc>
        <w:tc>
          <w:tcPr>
            <w:tcW w:w="3310" w:type="dxa"/>
            <w:tcMar>
              <w:right w:w="216" w:type="dxa"/>
            </w:tcMar>
          </w:tcPr>
          <w:p w:rsidR="00682A25" w:rsidRPr="00A9658A" w:rsidRDefault="00682A25" w:rsidP="00783A2A">
            <w:pPr>
              <w:rPr>
                <w:sz w:val="20"/>
                <w:szCs w:val="20"/>
              </w:rPr>
            </w:pPr>
          </w:p>
        </w:tc>
        <w:tc>
          <w:tcPr>
            <w:tcW w:w="2161" w:type="dxa"/>
            <w:shd w:val="clear" w:color="auto" w:fill="FFC40C" w:themeFill="accent4"/>
          </w:tcPr>
          <w:p w:rsidR="00682A25" w:rsidRPr="00A9658A" w:rsidRDefault="00783A2A" w:rsidP="00783A2A">
            <w:pPr>
              <w:pStyle w:val="Heading1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Ethnicity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682A25" w:rsidRPr="00A9658A" w:rsidRDefault="00682A25" w:rsidP="00783A2A">
            <w:pPr>
              <w:rPr>
                <w:b/>
                <w:sz w:val="20"/>
                <w:szCs w:val="20"/>
              </w:rPr>
            </w:pPr>
          </w:p>
        </w:tc>
      </w:tr>
      <w:tr w:rsidR="00075CBA" w:rsidRPr="00A9658A" w:rsidTr="00691522">
        <w:trPr>
          <w:trHeight w:val="214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Pr="00A9658A" w:rsidRDefault="004F0DE9" w:rsidP="00783A2A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122878195"/>
                <w:placeholder>
                  <w:docPart w:val="8042FDC428EC41718218ED27319905FC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A9658A">
                  <w:rPr>
                    <w:sz w:val="20"/>
                    <w:szCs w:val="20"/>
                  </w:rPr>
                  <w:t>Email</w:t>
                </w:r>
              </w:sdtContent>
            </w:sdt>
          </w:p>
        </w:tc>
        <w:tc>
          <w:tcPr>
            <w:tcW w:w="3310" w:type="dxa"/>
            <w:tcMar>
              <w:right w:w="216" w:type="dxa"/>
            </w:tcMar>
          </w:tcPr>
          <w:p w:rsidR="00075CBA" w:rsidRPr="00A9658A" w:rsidRDefault="00075CBA" w:rsidP="00783A2A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2161" w:type="dxa"/>
            <w:shd w:val="clear" w:color="auto" w:fill="FFC40C" w:themeFill="accent4"/>
          </w:tcPr>
          <w:p w:rsidR="00075CBA" w:rsidRPr="00A9658A" w:rsidRDefault="009B7708" w:rsidP="00783A2A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Approved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075CBA" w:rsidRPr="00A9658A" w:rsidRDefault="009B7708" w:rsidP="00691522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 /No</w:t>
            </w:r>
          </w:p>
        </w:tc>
      </w:tr>
      <w:tr w:rsidR="00075CBA" w:rsidRPr="00A9658A" w:rsidTr="006915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075CBA" w:rsidRPr="00A9658A" w:rsidRDefault="0053636F" w:rsidP="00783A2A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Mobile Number</w:t>
            </w:r>
          </w:p>
        </w:tc>
        <w:tc>
          <w:tcPr>
            <w:tcW w:w="3310" w:type="dxa"/>
            <w:tcMar>
              <w:right w:w="216" w:type="dxa"/>
            </w:tcMar>
          </w:tcPr>
          <w:p w:rsidR="00075CBA" w:rsidRPr="00A9658A" w:rsidRDefault="00075CBA" w:rsidP="00783A2A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2161" w:type="dxa"/>
            <w:shd w:val="clear" w:color="auto" w:fill="FFC40C" w:themeFill="accent4"/>
          </w:tcPr>
          <w:p w:rsidR="00075CBA" w:rsidRPr="00A9658A" w:rsidRDefault="0053636F" w:rsidP="00783A2A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Allergies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771AE5" w:rsidRPr="00A9658A" w:rsidRDefault="00771AE5" w:rsidP="00783A2A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771AE5" w:rsidRPr="00A9658A" w:rsidTr="00691522">
        <w:trPr>
          <w:trHeight w:val="451"/>
        </w:trPr>
        <w:tc>
          <w:tcPr>
            <w:tcW w:w="1770" w:type="dxa"/>
            <w:tcBorders>
              <w:left w:val="single" w:sz="18" w:space="0" w:color="FFFFFF" w:themeColor="background1"/>
            </w:tcBorders>
            <w:shd w:val="clear" w:color="auto" w:fill="FFC40C" w:themeFill="accent4"/>
          </w:tcPr>
          <w:p w:rsidR="00771AE5" w:rsidRPr="00A9658A" w:rsidRDefault="00771AE5" w:rsidP="00783A2A">
            <w:pPr>
              <w:pStyle w:val="Heading1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Address</w:t>
            </w:r>
          </w:p>
          <w:p w:rsidR="00771AE5" w:rsidRPr="00A9658A" w:rsidRDefault="00771AE5" w:rsidP="00783A2A">
            <w:pPr>
              <w:pStyle w:val="Heading1"/>
              <w:outlineLvl w:val="0"/>
              <w:rPr>
                <w:sz w:val="20"/>
                <w:szCs w:val="20"/>
              </w:rPr>
            </w:pPr>
          </w:p>
        </w:tc>
        <w:tc>
          <w:tcPr>
            <w:tcW w:w="3310" w:type="dxa"/>
            <w:tcMar>
              <w:right w:w="216" w:type="dxa"/>
            </w:tcMar>
          </w:tcPr>
          <w:p w:rsidR="00771AE5" w:rsidRPr="00A9658A" w:rsidRDefault="00771AE5" w:rsidP="00783A2A">
            <w:pPr>
              <w:rPr>
                <w:sz w:val="20"/>
                <w:szCs w:val="20"/>
              </w:rPr>
            </w:pPr>
          </w:p>
        </w:tc>
        <w:tc>
          <w:tcPr>
            <w:tcW w:w="2161" w:type="dxa"/>
            <w:shd w:val="clear" w:color="auto" w:fill="FFC40C" w:themeFill="accent4"/>
          </w:tcPr>
          <w:p w:rsidR="00771AE5" w:rsidRPr="00A9658A" w:rsidRDefault="00771AE5" w:rsidP="00783A2A">
            <w:pPr>
              <w:pStyle w:val="Heading1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School Attended</w:t>
            </w:r>
          </w:p>
        </w:tc>
        <w:tc>
          <w:tcPr>
            <w:tcW w:w="4336" w:type="dxa"/>
            <w:tcBorders>
              <w:right w:val="single" w:sz="18" w:space="0" w:color="FFFFFF" w:themeColor="background1"/>
            </w:tcBorders>
          </w:tcPr>
          <w:p w:rsidR="00771AE5" w:rsidRPr="00A9658A" w:rsidRDefault="00852184" w:rsidP="00783A2A">
            <w:pPr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val="en-GB"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945515</wp:posOffset>
                  </wp:positionH>
                  <wp:positionV relativeFrom="paragraph">
                    <wp:posOffset>-1083310</wp:posOffset>
                  </wp:positionV>
                  <wp:extent cx="1969770" cy="218122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download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9770" cy="218122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E25A33" w:rsidRDefault="00E25A33" w:rsidP="008378EE">
      <w:pPr>
        <w:pStyle w:val="Heading3"/>
        <w:pBdr>
          <w:bottom w:val="single" w:sz="18" w:space="0" w:color="FFC40C" w:themeColor="accent4"/>
        </w:pBdr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On Site QPPS Droop street w104dq</w:t>
      </w:r>
      <w:r w:rsidRPr="00E25A33">
        <w:rPr>
          <w:color w:val="auto"/>
          <w:sz w:val="32"/>
          <w:szCs w:val="32"/>
          <w:lang w:val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ctangle 2" descr="https://www.bing.com/th/id/OIP.qwxAj-vsLFYkGZNFJJ3SVwHaBu?w=299&amp;h=72&amp;c=8&amp;rs=1&amp;qlt=70&amp;r=0&amp;o=7&amp;cb=iavawebp1&amp;pid=3.1&amp;rm=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AEF5BC" id="Rectangle 2" o:spid="_x0000_s1026" alt="https://www.bing.com/th/id/OIP.qwxAj-vsLFYkGZNFJJ3SVwHaBu?w=299&amp;h=72&amp;c=8&amp;rs=1&amp;qlt=70&amp;r=0&amp;o=7&amp;cb=iavawebp1&amp;pid=3.1&amp;rm=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9cblBIQMAAFoGAAAOAAAAAAAAAAAA&#10;AAAAAC4CAABkcnMvZTJvRG9jLnhtbFBLAQItABQABgAIAAAAIQBMoOks2AAAAAMBAAAPAAAAAAAA&#10;AAAAAAAAAHsFAABkcnMvZG93bnJldi54bWxQSwUGAAAAAAQABADzAAAAgAYAAAAA&#10;" filled="f" stroked="f">
                <o:lock v:ext="edit" aspectratio="t"/>
                <w10:anchorlock/>
              </v:rect>
            </w:pict>
          </mc:Fallback>
        </mc:AlternateContent>
      </w:r>
    </w:p>
    <w:p w:rsidR="00075CBA" w:rsidRDefault="00080EB3" w:rsidP="008378EE">
      <w:pPr>
        <w:pStyle w:val="Heading3"/>
        <w:pBdr>
          <w:bottom w:val="single" w:sz="18" w:space="0" w:color="FFC40C" w:themeColor="accent4"/>
        </w:pBdr>
        <w:rPr>
          <w:color w:val="FF0000"/>
          <w:sz w:val="20"/>
          <w:szCs w:val="20"/>
        </w:rPr>
      </w:pPr>
      <w:r w:rsidRPr="00A9658A">
        <w:rPr>
          <w:color w:val="FF0000"/>
          <w:sz w:val="20"/>
          <w:szCs w:val="20"/>
        </w:rPr>
        <w:t>Permission and request to attend (we will confirm if you have a place after you have submitted the booking form, this can take up to 2 weeks)</w:t>
      </w:r>
      <w:r w:rsidR="00E25A33">
        <w:rPr>
          <w:color w:val="FF0000"/>
          <w:sz w:val="20"/>
          <w:szCs w:val="20"/>
        </w:rPr>
        <w:t>.</w:t>
      </w:r>
      <w:r w:rsidRPr="00A9658A">
        <w:rPr>
          <w:color w:val="FF0000"/>
          <w:sz w:val="20"/>
          <w:szCs w:val="20"/>
        </w:rPr>
        <w:t xml:space="preserve"> There is a £5 DAILY CHARGE FOR NON-ATTENDANCE after booking.</w:t>
      </w:r>
    </w:p>
    <w:p w:rsidR="003716CC" w:rsidRPr="00A9658A" w:rsidRDefault="003716CC" w:rsidP="008378EE">
      <w:pPr>
        <w:pStyle w:val="Heading3"/>
        <w:pBdr>
          <w:bottom w:val="single" w:sz="18" w:space="0" w:color="FFC40C" w:themeColor="accent4"/>
        </w:pBdr>
        <w:rPr>
          <w:color w:val="FF0000"/>
          <w:sz w:val="20"/>
          <w:szCs w:val="20"/>
        </w:rPr>
      </w:pPr>
    </w:p>
    <w:tbl>
      <w:tblPr>
        <w:tblStyle w:val="PlainTable3"/>
        <w:tblW w:w="5000" w:type="pct"/>
        <w:tblLook w:val="0420" w:firstRow="1" w:lastRow="0" w:firstColumn="0" w:lastColumn="0" w:noHBand="0" w:noVBand="1"/>
        <w:tblDescription w:val="Trip hours table"/>
      </w:tblPr>
      <w:tblGrid>
        <w:gridCol w:w="3404"/>
        <w:gridCol w:w="743"/>
        <w:gridCol w:w="7327"/>
      </w:tblGrid>
      <w:tr w:rsidR="004906DF" w:rsidRPr="00A9658A" w:rsidTr="00E25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9"/>
        </w:trPr>
        <w:tc>
          <w:tcPr>
            <w:tcW w:w="3521" w:type="dxa"/>
            <w:shd w:val="clear" w:color="auto" w:fill="0E5563" w:themeFill="accent5"/>
          </w:tcPr>
          <w:p w:rsidR="00075CBA" w:rsidRPr="00A9658A" w:rsidRDefault="008378EE" w:rsidP="0053636F">
            <w:pPr>
              <w:pStyle w:val="Heading1"/>
              <w:outlineLvl w:val="0"/>
              <w:rPr>
                <w:b/>
                <w:color w:val="FFFFFF" w:themeColor="background1"/>
                <w:sz w:val="20"/>
                <w:szCs w:val="20"/>
              </w:rPr>
            </w:pPr>
            <w:r w:rsidRPr="00A9658A">
              <w:rPr>
                <w:b/>
                <w:color w:val="FFFFFF" w:themeColor="background1"/>
                <w:sz w:val="20"/>
                <w:szCs w:val="20"/>
              </w:rPr>
              <w:t>Intended Days’</w:t>
            </w:r>
            <w:r w:rsidR="0053636F" w:rsidRPr="00A9658A">
              <w:rPr>
                <w:b/>
                <w:color w:val="FFFFFF" w:themeColor="background1"/>
                <w:sz w:val="20"/>
                <w:szCs w:val="20"/>
              </w:rPr>
              <w:t xml:space="preserve"> attendance</w:t>
            </w:r>
          </w:p>
        </w:tc>
        <w:tc>
          <w:tcPr>
            <w:tcW w:w="284" w:type="dxa"/>
            <w:shd w:val="clear" w:color="auto" w:fill="0E5563" w:themeFill="accent5"/>
          </w:tcPr>
          <w:p w:rsidR="00075CBA" w:rsidRPr="00A9658A" w:rsidRDefault="004F0DE9" w:rsidP="004906DF">
            <w:pPr>
              <w:pStyle w:val="Heading1"/>
              <w:outlineLvl w:val="0"/>
              <w:rPr>
                <w:b/>
                <w:color w:val="FFFFFF" w:themeColor="background1"/>
                <w:sz w:val="20"/>
                <w:szCs w:val="20"/>
              </w:rPr>
            </w:pPr>
            <w:sdt>
              <w:sdtPr>
                <w:rPr>
                  <w:color w:val="FFFFFF" w:themeColor="background1"/>
                  <w:sz w:val="20"/>
                  <w:szCs w:val="20"/>
                </w:rPr>
                <w:id w:val="-1685123013"/>
                <w:placeholder>
                  <w:docPart w:val="AFA5A6A5A75A46F5AEFC5A1C88B25526"/>
                </w:placeholder>
                <w:temporary/>
                <w:showingPlcHdr/>
                <w15:appearance w15:val="hidden"/>
              </w:sdtPr>
              <w:sdtEndPr/>
              <w:sdtContent>
                <w:r w:rsidR="004F1DE0" w:rsidRPr="00A9658A">
                  <w:rPr>
                    <w:rStyle w:val="Heading1Char"/>
                    <w:b w:val="0"/>
                    <w:color w:val="FFFFFF" w:themeColor="background1"/>
                    <w:sz w:val="20"/>
                    <w:szCs w:val="20"/>
                  </w:rPr>
                  <w:t>Hours</w:t>
                </w:r>
              </w:sdtContent>
            </w:sdt>
          </w:p>
        </w:tc>
        <w:tc>
          <w:tcPr>
            <w:tcW w:w="7669" w:type="dxa"/>
            <w:shd w:val="clear" w:color="auto" w:fill="0E5563" w:themeFill="accent5"/>
          </w:tcPr>
          <w:p w:rsidR="009B7708" w:rsidRPr="00A9658A" w:rsidRDefault="009B7708" w:rsidP="00080EB3">
            <w:pPr>
              <w:pStyle w:val="Heading1"/>
              <w:outlineLvl w:val="0"/>
              <w:rPr>
                <w:bCs w:val="0"/>
                <w:color w:val="FFFFFF" w:themeColor="background1"/>
                <w:sz w:val="20"/>
                <w:szCs w:val="20"/>
              </w:rPr>
            </w:pPr>
            <w:r w:rsidRPr="00A9658A">
              <w:rPr>
                <w:b/>
                <w:color w:val="FFFFFF" w:themeColor="background1"/>
                <w:sz w:val="20"/>
                <w:szCs w:val="20"/>
              </w:rPr>
              <w:t xml:space="preserve">We </w:t>
            </w:r>
            <w:r w:rsidR="00682A25" w:rsidRPr="00A9658A">
              <w:rPr>
                <w:b/>
                <w:color w:val="FFFFFF" w:themeColor="background1"/>
                <w:sz w:val="20"/>
                <w:szCs w:val="20"/>
              </w:rPr>
              <w:t>ask</w:t>
            </w:r>
            <w:r w:rsidR="00096AE8" w:rsidRPr="00A9658A">
              <w:rPr>
                <w:b/>
                <w:color w:val="FFFFFF" w:themeColor="background1"/>
                <w:sz w:val="20"/>
                <w:szCs w:val="20"/>
              </w:rPr>
              <w:t xml:space="preserve"> for a £10 weekly donation per child.</w:t>
            </w:r>
            <w:r w:rsidR="00096AE8" w:rsidRPr="00A9658A">
              <w:rPr>
                <w:b/>
                <w:bCs w:val="0"/>
                <w:color w:val="FFFFFF" w:themeColor="background1"/>
                <w:sz w:val="20"/>
                <w:szCs w:val="20"/>
              </w:rPr>
              <w:t xml:space="preserve"> We</w:t>
            </w:r>
            <w:r w:rsidR="00747F67" w:rsidRPr="00A9658A">
              <w:rPr>
                <w:b/>
                <w:bCs w:val="0"/>
                <w:color w:val="FFFFFF" w:themeColor="background1"/>
                <w:sz w:val="20"/>
                <w:szCs w:val="20"/>
              </w:rPr>
              <w:t xml:space="preserve"> ask parents to commit to 1 week’s attendance at a time, this is to help us to book activities and lunches</w:t>
            </w:r>
          </w:p>
        </w:tc>
      </w:tr>
      <w:tr w:rsidR="00075CBA" w:rsidRPr="00A9658A" w:rsidTr="00E25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3521" w:type="dxa"/>
          </w:tcPr>
          <w:p w:rsidR="00075CBA" w:rsidRPr="00A9658A" w:rsidRDefault="00E25A33" w:rsidP="0053636F">
            <w:p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1 starting 2ist </w:t>
            </w:r>
            <w:r w:rsidR="00783A2A">
              <w:rPr>
                <w:sz w:val="20"/>
                <w:szCs w:val="20"/>
              </w:rPr>
              <w:t>July</w:t>
            </w:r>
          </w:p>
        </w:tc>
        <w:tc>
          <w:tcPr>
            <w:tcW w:w="284" w:type="dxa"/>
          </w:tcPr>
          <w:p w:rsidR="00075CBA" w:rsidRPr="00A9658A" w:rsidRDefault="00075CBA" w:rsidP="0053636F">
            <w:pPr>
              <w:pStyle w:val="RightAlignedText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7669" w:type="dxa"/>
          </w:tcPr>
          <w:p w:rsidR="00075CBA" w:rsidRPr="00A9658A" w:rsidRDefault="00080EB3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Yes/No</w:t>
            </w:r>
          </w:p>
        </w:tc>
      </w:tr>
      <w:tr w:rsidR="00075CBA" w:rsidRPr="00A9658A" w:rsidTr="00E25A33">
        <w:trPr>
          <w:trHeight w:val="285"/>
        </w:trPr>
        <w:tc>
          <w:tcPr>
            <w:tcW w:w="3521" w:type="dxa"/>
          </w:tcPr>
          <w:p w:rsidR="008378EE" w:rsidRPr="00A9658A" w:rsidRDefault="00E25A33" w:rsidP="0053636F">
            <w:p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2 starting 28</w:t>
            </w:r>
            <w:r w:rsidRPr="00E25A3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</w:t>
            </w:r>
            <w:r w:rsidR="00783A2A">
              <w:rPr>
                <w:sz w:val="20"/>
                <w:szCs w:val="20"/>
              </w:rPr>
              <w:t xml:space="preserve">July </w:t>
            </w:r>
          </w:p>
        </w:tc>
        <w:tc>
          <w:tcPr>
            <w:tcW w:w="284" w:type="dxa"/>
          </w:tcPr>
          <w:p w:rsidR="00075CBA" w:rsidRPr="00A9658A" w:rsidRDefault="00075CBA" w:rsidP="0053636F">
            <w:pPr>
              <w:pStyle w:val="RightAlignedText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7669" w:type="dxa"/>
          </w:tcPr>
          <w:p w:rsidR="00075CBA" w:rsidRPr="00A9658A" w:rsidRDefault="00003E59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Yes/No</w:t>
            </w:r>
          </w:p>
        </w:tc>
      </w:tr>
      <w:tr w:rsidR="00075CBA" w:rsidRPr="00A9658A" w:rsidTr="00E25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"/>
        </w:trPr>
        <w:tc>
          <w:tcPr>
            <w:tcW w:w="3521" w:type="dxa"/>
          </w:tcPr>
          <w:p w:rsidR="00075CBA" w:rsidRPr="00A9658A" w:rsidRDefault="00E25A33" w:rsidP="0053636F">
            <w:p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3 starting 4th </w:t>
            </w:r>
            <w:r w:rsidR="00783A2A">
              <w:rPr>
                <w:sz w:val="20"/>
                <w:szCs w:val="20"/>
              </w:rPr>
              <w:t xml:space="preserve"> Aug</w:t>
            </w:r>
          </w:p>
        </w:tc>
        <w:tc>
          <w:tcPr>
            <w:tcW w:w="284" w:type="dxa"/>
          </w:tcPr>
          <w:p w:rsidR="00075CBA" w:rsidRPr="00A9658A" w:rsidRDefault="00075CBA" w:rsidP="0053636F">
            <w:pPr>
              <w:pStyle w:val="RightAlignedText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7669" w:type="dxa"/>
          </w:tcPr>
          <w:p w:rsidR="00075CBA" w:rsidRPr="00A9658A" w:rsidRDefault="00003E59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Yes/No</w:t>
            </w:r>
          </w:p>
        </w:tc>
      </w:tr>
      <w:tr w:rsidR="00075CBA" w:rsidRPr="00A9658A" w:rsidTr="00E25A33">
        <w:trPr>
          <w:trHeight w:val="285"/>
        </w:trPr>
        <w:tc>
          <w:tcPr>
            <w:tcW w:w="3521" w:type="dxa"/>
          </w:tcPr>
          <w:p w:rsidR="00075CBA" w:rsidRPr="00A9658A" w:rsidRDefault="00E25A33" w:rsidP="0053636F">
            <w:p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4 starting 11</w:t>
            </w:r>
            <w:r w:rsidR="00783A2A" w:rsidRPr="00783A2A">
              <w:rPr>
                <w:sz w:val="20"/>
                <w:szCs w:val="20"/>
                <w:vertAlign w:val="superscript"/>
              </w:rPr>
              <w:t>th</w:t>
            </w:r>
            <w:r w:rsidR="00783A2A">
              <w:rPr>
                <w:sz w:val="20"/>
                <w:szCs w:val="20"/>
              </w:rPr>
              <w:t>Aug</w:t>
            </w:r>
          </w:p>
        </w:tc>
        <w:tc>
          <w:tcPr>
            <w:tcW w:w="284" w:type="dxa"/>
          </w:tcPr>
          <w:p w:rsidR="00075CBA" w:rsidRPr="00A9658A" w:rsidRDefault="00075CBA" w:rsidP="0053636F">
            <w:pPr>
              <w:pStyle w:val="RightAlignedText"/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7669" w:type="dxa"/>
          </w:tcPr>
          <w:p w:rsidR="00075CBA" w:rsidRPr="00A9658A" w:rsidRDefault="00003E59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Yes/No</w:t>
            </w:r>
          </w:p>
        </w:tc>
      </w:tr>
      <w:tr w:rsidR="00003E59" w:rsidRPr="00A9658A" w:rsidTr="00E25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tcW w:w="3521" w:type="dxa"/>
          </w:tcPr>
          <w:p w:rsidR="00003E59" w:rsidRPr="00A9658A" w:rsidRDefault="00E25A33" w:rsidP="005363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Week 5 starting 28</w:t>
            </w:r>
            <w:r w:rsidRPr="00E25A3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</w:t>
            </w:r>
            <w:r w:rsidR="00783A2A">
              <w:rPr>
                <w:sz w:val="20"/>
                <w:szCs w:val="20"/>
              </w:rPr>
              <w:t xml:space="preserve"> Aug</w:t>
            </w:r>
          </w:p>
        </w:tc>
        <w:tc>
          <w:tcPr>
            <w:tcW w:w="284" w:type="dxa"/>
          </w:tcPr>
          <w:p w:rsidR="00003E59" w:rsidRPr="00A9658A" w:rsidRDefault="00003E59" w:rsidP="0053636F">
            <w:pPr>
              <w:pStyle w:val="RightAlignedText"/>
              <w:rPr>
                <w:sz w:val="20"/>
                <w:szCs w:val="20"/>
              </w:rPr>
            </w:pPr>
          </w:p>
        </w:tc>
        <w:tc>
          <w:tcPr>
            <w:tcW w:w="7669" w:type="dxa"/>
          </w:tcPr>
          <w:p w:rsidR="00003E59" w:rsidRPr="00A9658A" w:rsidRDefault="00691522" w:rsidP="0053636F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val="en-GB" w:eastAsia="en-GB"/>
                <w14:ligatures w14:val="none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2740660</wp:posOffset>
                  </wp:positionH>
                  <wp:positionV relativeFrom="paragraph">
                    <wp:posOffset>-1033145</wp:posOffset>
                  </wp:positionV>
                  <wp:extent cx="2047875" cy="1495425"/>
                  <wp:effectExtent l="0" t="0" r="9525" b="952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R (2)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3E59" w:rsidRPr="00A9658A">
              <w:rPr>
                <w:b/>
                <w:sz w:val="20"/>
                <w:szCs w:val="20"/>
              </w:rPr>
              <w:t>Yes/No</w:t>
            </w:r>
          </w:p>
        </w:tc>
      </w:tr>
    </w:tbl>
    <w:p w:rsidR="00075CBA" w:rsidRPr="00A9658A" w:rsidRDefault="00691522">
      <w:pPr>
        <w:pStyle w:val="Heading3"/>
        <w:rPr>
          <w:sz w:val="20"/>
          <w:szCs w:val="20"/>
        </w:rPr>
      </w:pPr>
      <w:r>
        <w:rPr>
          <w:noProof/>
          <w:color w:val="auto"/>
          <w:sz w:val="32"/>
          <w:szCs w:val="32"/>
          <w:lang w:val="en-GB"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4105275</wp:posOffset>
            </wp:positionH>
            <wp:positionV relativeFrom="paragraph">
              <wp:posOffset>4463415</wp:posOffset>
            </wp:positionV>
            <wp:extent cx="1334770" cy="1006475"/>
            <wp:effectExtent l="0" t="0" r="0" b="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estminsters-Children-University-logo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36F" w:rsidRPr="00A9658A">
        <w:rPr>
          <w:sz w:val="20"/>
          <w:szCs w:val="20"/>
        </w:rPr>
        <w:t>Details</w:t>
      </w:r>
      <w:r w:rsidR="00747F67" w:rsidRPr="00A9658A">
        <w:rPr>
          <w:sz w:val="20"/>
          <w:szCs w:val="20"/>
        </w:rPr>
        <w:t xml:space="preserve"> </w:t>
      </w:r>
      <w:r w:rsidR="00096AE8" w:rsidRPr="00A9658A">
        <w:rPr>
          <w:sz w:val="20"/>
          <w:szCs w:val="20"/>
        </w:rPr>
        <w:t>(PLEASE</w:t>
      </w:r>
      <w:r w:rsidR="00747F67" w:rsidRPr="00A9658A">
        <w:rPr>
          <w:sz w:val="20"/>
          <w:szCs w:val="20"/>
        </w:rPr>
        <w:t xml:space="preserve"> FILL AND CIRCLE BELOW AS </w:t>
      </w:r>
      <w:r w:rsidR="007F3F6D" w:rsidRPr="00A9658A">
        <w:rPr>
          <w:sz w:val="20"/>
          <w:szCs w:val="20"/>
        </w:rPr>
        <w:t>NECESSARY)</w:t>
      </w:r>
    </w:p>
    <w:tbl>
      <w:tblPr>
        <w:tblStyle w:val="PlainTable3"/>
        <w:tblW w:w="5058" w:type="pct"/>
        <w:tblLayout w:type="fixed"/>
        <w:tblLook w:val="0420" w:firstRow="1" w:lastRow="0" w:firstColumn="0" w:lastColumn="0" w:noHBand="0" w:noVBand="1"/>
        <w:tblDescription w:val="Expenses table"/>
      </w:tblPr>
      <w:tblGrid>
        <w:gridCol w:w="3805"/>
        <w:gridCol w:w="1417"/>
        <w:gridCol w:w="6385"/>
      </w:tblGrid>
      <w:tr w:rsidR="001D3C7C" w:rsidRPr="00A9658A" w:rsidTr="000C1A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sdt>
          <w:sdtPr>
            <w:rPr>
              <w:color w:val="FFFFFF" w:themeColor="background1"/>
              <w:sz w:val="20"/>
              <w:szCs w:val="20"/>
            </w:rPr>
            <w:id w:val="232135201"/>
            <w:placeholder>
              <w:docPart w:val="6B9DAFB569D14D0994641B12B356E03B"/>
            </w:placeholder>
            <w:temporary/>
            <w:showingPlcHdr/>
            <w15:appearance w15:val="hidden"/>
          </w:sdtPr>
          <w:sdtEndPr/>
          <w:sdtContent>
            <w:tc>
              <w:tcPr>
                <w:tcW w:w="3805" w:type="dxa"/>
                <w:tcBorders>
                  <w:bottom w:val="single" w:sz="18" w:space="0" w:color="FFFFFF" w:themeColor="background1"/>
                </w:tcBorders>
                <w:shd w:val="clear" w:color="auto" w:fill="0E5563" w:themeFill="accent5"/>
              </w:tcPr>
              <w:p w:rsidR="001D3C7C" w:rsidRPr="00A9658A" w:rsidRDefault="001D3C7C" w:rsidP="00F25A5C">
                <w:pPr>
                  <w:pStyle w:val="Heading1"/>
                  <w:outlineLvl w:val="0"/>
                  <w:rPr>
                    <w:b/>
                    <w:color w:val="FFFFFF" w:themeColor="background1"/>
                    <w:sz w:val="20"/>
                    <w:szCs w:val="20"/>
                  </w:rPr>
                </w:pPr>
                <w:r w:rsidRPr="00A9658A">
                  <w:rPr>
                    <w:b/>
                    <w:color w:val="FFFFFF" w:themeColor="background1"/>
                    <w:sz w:val="20"/>
                    <w:szCs w:val="20"/>
                  </w:rPr>
                  <w:t>Category</w:t>
                </w:r>
              </w:p>
            </w:tc>
          </w:sdtContent>
        </w:sdt>
        <w:tc>
          <w:tcPr>
            <w:tcW w:w="1417" w:type="dxa"/>
            <w:shd w:val="clear" w:color="auto" w:fill="0E5563" w:themeFill="accent5"/>
          </w:tcPr>
          <w:p w:rsidR="001D3C7C" w:rsidRPr="00A9658A" w:rsidRDefault="00A22833" w:rsidP="00A22833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  <w:sz w:val="20"/>
                <w:szCs w:val="20"/>
              </w:rPr>
            </w:pPr>
            <w:r w:rsidRPr="00A9658A">
              <w:rPr>
                <w:b/>
                <w:color w:val="FFFFFF" w:themeColor="background1"/>
                <w:sz w:val="20"/>
                <w:szCs w:val="20"/>
              </w:rPr>
              <w:t>Response</w:t>
            </w:r>
          </w:p>
        </w:tc>
        <w:tc>
          <w:tcPr>
            <w:tcW w:w="6385" w:type="dxa"/>
            <w:tcBorders>
              <w:right w:val="single" w:sz="18" w:space="0" w:color="FFFFFF" w:themeColor="background1"/>
            </w:tcBorders>
            <w:shd w:val="clear" w:color="auto" w:fill="0E5563" w:themeFill="accent5"/>
          </w:tcPr>
          <w:p w:rsidR="001D3C7C" w:rsidRPr="00A9658A" w:rsidRDefault="004F0DE9">
            <w:pPr>
              <w:pStyle w:val="Heading1"/>
              <w:spacing w:before="20" w:after="20"/>
              <w:outlineLvl w:val="0"/>
              <w:rPr>
                <w:b/>
                <w:color w:val="FFFFFF" w:themeColor="background1"/>
                <w:sz w:val="20"/>
                <w:szCs w:val="20"/>
              </w:rPr>
            </w:pPr>
            <w:sdt>
              <w:sdtPr>
                <w:rPr>
                  <w:color w:val="FFFFFF" w:themeColor="background1"/>
                  <w:sz w:val="20"/>
                  <w:szCs w:val="20"/>
                </w:rPr>
                <w:id w:val="403418113"/>
                <w:placeholder>
                  <w:docPart w:val="0241B1D38317472384A264058B391DA6"/>
                </w:placeholder>
                <w:temporary/>
                <w:showingPlcHdr/>
                <w15:appearance w15:val="hidden"/>
              </w:sdtPr>
              <w:sdtEndPr/>
              <w:sdtContent>
                <w:r w:rsidR="001D3C7C" w:rsidRPr="00A9658A">
                  <w:rPr>
                    <w:b/>
                    <w:color w:val="FFFFFF" w:themeColor="background1"/>
                    <w:sz w:val="20"/>
                    <w:szCs w:val="20"/>
                  </w:rPr>
                  <w:t>Details</w:t>
                </w:r>
              </w:sdtContent>
            </w:sdt>
          </w:p>
        </w:tc>
      </w:tr>
      <w:tr w:rsidR="001D3C7C" w:rsidRPr="00A9658A" w:rsidTr="000C1A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3805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  <w:shd w:val="clear" w:color="auto" w:fill="auto"/>
          </w:tcPr>
          <w:p w:rsidR="001D3C7C" w:rsidRPr="00A9658A" w:rsidRDefault="001D3C7C" w:rsidP="0053636F">
            <w:pPr>
              <w:pStyle w:val="Heading1"/>
              <w:spacing w:before="20" w:after="20"/>
              <w:outlineLvl w:val="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Photo permission</w:t>
            </w:r>
          </w:p>
        </w:tc>
        <w:tc>
          <w:tcPr>
            <w:tcW w:w="1417" w:type="dxa"/>
            <w:tcBorders>
              <w:top w:val="single" w:sz="18" w:space="0" w:color="FFC40C" w:themeColor="accent4"/>
              <w:bottom w:val="single" w:sz="18" w:space="0" w:color="FFC40C" w:themeColor="accent4"/>
            </w:tcBorders>
          </w:tcPr>
          <w:p w:rsidR="001D3C7C" w:rsidRPr="00A9658A" w:rsidRDefault="00A22833" w:rsidP="0053636F">
            <w:pPr>
              <w:spacing w:before="20" w:after="20"/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 /No</w:t>
            </w:r>
          </w:p>
        </w:tc>
        <w:tc>
          <w:tcPr>
            <w:tcW w:w="6385" w:type="dxa"/>
            <w:tcBorders>
              <w:top w:val="single" w:sz="18" w:space="0" w:color="FFC40C" w:themeColor="accent4"/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A22833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We take and share photos regularly</w:t>
            </w:r>
          </w:p>
        </w:tc>
      </w:tr>
      <w:tr w:rsidR="001D3C7C" w:rsidRPr="00A9658A" w:rsidTr="000C1A31">
        <w:trPr>
          <w:trHeight w:val="648"/>
        </w:trPr>
        <w:tc>
          <w:tcPr>
            <w:tcW w:w="380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747F67" w:rsidRPr="00A9658A" w:rsidRDefault="001D3C7C">
            <w:pPr>
              <w:pStyle w:val="Heading1"/>
              <w:spacing w:before="20" w:after="20"/>
              <w:outlineLvl w:val="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Free Lunch Required</w:t>
            </w:r>
          </w:p>
          <w:p w:rsidR="00747F67" w:rsidRPr="00A9658A" w:rsidRDefault="00747F67" w:rsidP="00A22833">
            <w:pPr>
              <w:pStyle w:val="Heading1"/>
              <w:spacing w:before="20" w:after="20"/>
              <w:outlineLvl w:val="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Dietary Needs</w:t>
            </w:r>
            <w:r w:rsidR="00A22833" w:rsidRPr="00A9658A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18" w:space="0" w:color="FFC40C" w:themeColor="accent4"/>
            </w:tcBorders>
          </w:tcPr>
          <w:p w:rsidR="00747F67" w:rsidRPr="00A9658A" w:rsidRDefault="001D3C7C" w:rsidP="0053636F">
            <w:pPr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 /No</w:t>
            </w:r>
          </w:p>
          <w:p w:rsidR="00747F67" w:rsidRPr="00A9658A" w:rsidRDefault="00A22833" w:rsidP="0053636F">
            <w:pPr>
              <w:rPr>
                <w:b/>
                <w:sz w:val="20"/>
                <w:szCs w:val="20"/>
              </w:rPr>
            </w:pPr>
            <w:r w:rsidRPr="00A9658A">
              <w:rPr>
                <w:b/>
                <w:sz w:val="20"/>
                <w:szCs w:val="20"/>
              </w:rPr>
              <w:t>Yes /No</w:t>
            </w:r>
          </w:p>
        </w:tc>
        <w:tc>
          <w:tcPr>
            <w:tcW w:w="638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A22833" w:rsidRPr="00A9658A" w:rsidRDefault="00A22833">
            <w:pPr>
              <w:spacing w:before="20" w:after="2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We offer free meals on request</w:t>
            </w:r>
          </w:p>
          <w:p w:rsidR="001D3C7C" w:rsidRPr="00A9658A" w:rsidRDefault="001D3C7C">
            <w:pPr>
              <w:spacing w:before="20" w:after="2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Lunches are available but must be pre–booked</w:t>
            </w:r>
            <w:r w:rsidR="00003E59" w:rsidRPr="00A9658A">
              <w:rPr>
                <w:color w:val="FF0000"/>
                <w:sz w:val="20"/>
                <w:szCs w:val="20"/>
              </w:rPr>
              <w:t xml:space="preserve"> Daily/W</w:t>
            </w:r>
            <w:r w:rsidRPr="00A9658A">
              <w:rPr>
                <w:color w:val="FF0000"/>
                <w:sz w:val="20"/>
                <w:szCs w:val="20"/>
              </w:rPr>
              <w:t>eekly.</w:t>
            </w:r>
          </w:p>
          <w:p w:rsidR="001D3C7C" w:rsidRPr="00A9658A" w:rsidRDefault="001D3C7C" w:rsidP="001D3C7C">
            <w:pPr>
              <w:spacing w:before="20" w:after="20"/>
              <w:rPr>
                <w:color w:val="FF0000"/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>The menu is a set menu, please advise of any dietary needs in advance</w:t>
            </w:r>
          </w:p>
        </w:tc>
      </w:tr>
      <w:tr w:rsidR="001D3C7C" w:rsidRPr="00A9658A" w:rsidTr="000C1A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9"/>
        </w:trPr>
        <w:tc>
          <w:tcPr>
            <w:tcW w:w="380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783A2A" w:rsidP="00E25A33">
            <w:pPr>
              <w:pStyle w:val="Heading1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1 starting </w:t>
            </w:r>
            <w:r w:rsidR="00E25A33" w:rsidRPr="00E25A33">
              <w:rPr>
                <w:sz w:val="20"/>
                <w:szCs w:val="20"/>
              </w:rPr>
              <w:t>2ist July</w:t>
            </w:r>
          </w:p>
        </w:tc>
        <w:tc>
          <w:tcPr>
            <w:tcW w:w="141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rPr>
                <w:sz w:val="20"/>
                <w:szCs w:val="20"/>
              </w:rPr>
            </w:pPr>
          </w:p>
        </w:tc>
        <w:tc>
          <w:tcPr>
            <w:tcW w:w="638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rPr>
                <w:rStyle w:val="Strong"/>
                <w:sz w:val="20"/>
                <w:szCs w:val="20"/>
              </w:rPr>
            </w:pPr>
            <w:r w:rsidRPr="00A9658A">
              <w:rPr>
                <w:rStyle w:val="Strong"/>
                <w:sz w:val="20"/>
                <w:szCs w:val="20"/>
              </w:rPr>
              <w:t>Lunch/No Lunch</w:t>
            </w:r>
          </w:p>
        </w:tc>
      </w:tr>
      <w:tr w:rsidR="001D3C7C" w:rsidRPr="00A9658A" w:rsidTr="000C1A31">
        <w:trPr>
          <w:trHeight w:val="231"/>
        </w:trPr>
        <w:tc>
          <w:tcPr>
            <w:tcW w:w="380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783A2A" w:rsidP="00E25A33">
            <w:pPr>
              <w:pStyle w:val="Heading1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2 starting </w:t>
            </w:r>
            <w:r w:rsidR="00E25A33" w:rsidRPr="00E25A33">
              <w:rPr>
                <w:sz w:val="20"/>
                <w:szCs w:val="20"/>
              </w:rPr>
              <w:t>28th July</w:t>
            </w:r>
          </w:p>
        </w:tc>
        <w:tc>
          <w:tcPr>
            <w:tcW w:w="141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rPr>
                <w:sz w:val="20"/>
                <w:szCs w:val="20"/>
              </w:rPr>
            </w:pPr>
          </w:p>
        </w:tc>
        <w:tc>
          <w:tcPr>
            <w:tcW w:w="638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rPr>
                <w:rStyle w:val="Strong"/>
                <w:sz w:val="20"/>
                <w:szCs w:val="20"/>
              </w:rPr>
            </w:pPr>
            <w:r w:rsidRPr="00A9658A">
              <w:rPr>
                <w:rStyle w:val="Strong"/>
                <w:sz w:val="20"/>
                <w:szCs w:val="20"/>
              </w:rPr>
              <w:t>Lunch/No Lunch</w:t>
            </w:r>
          </w:p>
        </w:tc>
      </w:tr>
      <w:tr w:rsidR="001D3C7C" w:rsidRPr="00A9658A" w:rsidTr="000C1A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380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783A2A" w:rsidP="00E25A33">
            <w:pPr>
              <w:pStyle w:val="Heading1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3 starting </w:t>
            </w:r>
            <w:r w:rsidR="000C1A31" w:rsidRPr="00E25A33">
              <w:rPr>
                <w:sz w:val="20"/>
                <w:szCs w:val="20"/>
              </w:rPr>
              <w:t>4th Aug</w:t>
            </w:r>
          </w:p>
        </w:tc>
        <w:tc>
          <w:tcPr>
            <w:tcW w:w="141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rPr>
                <w:sz w:val="20"/>
                <w:szCs w:val="20"/>
              </w:rPr>
            </w:pPr>
          </w:p>
        </w:tc>
        <w:tc>
          <w:tcPr>
            <w:tcW w:w="638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rPr>
                <w:rStyle w:val="Strong"/>
                <w:sz w:val="20"/>
                <w:szCs w:val="20"/>
              </w:rPr>
            </w:pPr>
            <w:r w:rsidRPr="00A9658A">
              <w:rPr>
                <w:rStyle w:val="Strong"/>
                <w:sz w:val="20"/>
                <w:szCs w:val="20"/>
              </w:rPr>
              <w:t>Lunch/No Lunch</w:t>
            </w:r>
          </w:p>
        </w:tc>
      </w:tr>
      <w:tr w:rsidR="001D3C7C" w:rsidRPr="00A9658A" w:rsidTr="000C1A31">
        <w:trPr>
          <w:trHeight w:val="231"/>
        </w:trPr>
        <w:tc>
          <w:tcPr>
            <w:tcW w:w="380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783A2A" w:rsidP="00E25A33">
            <w:pPr>
              <w:pStyle w:val="Heading1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4 starting </w:t>
            </w:r>
            <w:r w:rsidR="00E25A33">
              <w:rPr>
                <w:sz w:val="20"/>
                <w:szCs w:val="20"/>
              </w:rPr>
              <w:t>11</w:t>
            </w:r>
            <w:r w:rsidR="00E25A33" w:rsidRPr="00783A2A">
              <w:rPr>
                <w:sz w:val="20"/>
                <w:szCs w:val="20"/>
                <w:vertAlign w:val="superscript"/>
              </w:rPr>
              <w:t>th</w:t>
            </w:r>
            <w:r w:rsidR="00E25A33">
              <w:rPr>
                <w:sz w:val="20"/>
                <w:szCs w:val="20"/>
              </w:rPr>
              <w:t>Aug</w:t>
            </w:r>
          </w:p>
        </w:tc>
        <w:tc>
          <w:tcPr>
            <w:tcW w:w="141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rPr>
                <w:sz w:val="20"/>
                <w:szCs w:val="20"/>
              </w:rPr>
            </w:pPr>
          </w:p>
        </w:tc>
        <w:tc>
          <w:tcPr>
            <w:tcW w:w="638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rPr>
                <w:rStyle w:val="Strong"/>
                <w:sz w:val="20"/>
                <w:szCs w:val="20"/>
              </w:rPr>
            </w:pPr>
            <w:r w:rsidRPr="00A9658A">
              <w:rPr>
                <w:rStyle w:val="Strong"/>
                <w:sz w:val="20"/>
                <w:szCs w:val="20"/>
              </w:rPr>
              <w:t>Lunch/No Lunch</w:t>
            </w:r>
          </w:p>
        </w:tc>
      </w:tr>
      <w:tr w:rsidR="00003E59" w:rsidRPr="00A9658A" w:rsidTr="000C1A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380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003E59" w:rsidRDefault="00783A2A" w:rsidP="00E25A33">
            <w:pPr>
              <w:pStyle w:val="Heading1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 5 starting </w:t>
            </w:r>
            <w:r w:rsidR="000C1A31" w:rsidRPr="00E25A33">
              <w:rPr>
                <w:sz w:val="20"/>
                <w:szCs w:val="20"/>
              </w:rPr>
              <w:t>28th Aug</w:t>
            </w:r>
          </w:p>
          <w:p w:rsidR="004771F6" w:rsidRPr="00A9658A" w:rsidRDefault="004771F6" w:rsidP="00E25A33">
            <w:pPr>
              <w:pStyle w:val="Heading1"/>
              <w:outlineLvl w:val="0"/>
              <w:rPr>
                <w:sz w:val="20"/>
                <w:szCs w:val="20"/>
              </w:rPr>
            </w:pPr>
            <w:r w:rsidRPr="000C1A31">
              <w:rPr>
                <w:color w:val="FF0000"/>
                <w:sz w:val="20"/>
                <w:szCs w:val="20"/>
              </w:rPr>
              <w:t>Parents and Children Attend Only</w:t>
            </w:r>
          </w:p>
        </w:tc>
        <w:tc>
          <w:tcPr>
            <w:tcW w:w="1417" w:type="dxa"/>
            <w:tcBorders>
              <w:top w:val="single" w:sz="18" w:space="0" w:color="FFC40C" w:themeColor="accent4"/>
            </w:tcBorders>
          </w:tcPr>
          <w:p w:rsidR="00003E59" w:rsidRPr="00A9658A" w:rsidRDefault="00003E59" w:rsidP="0053636F">
            <w:pPr>
              <w:rPr>
                <w:sz w:val="20"/>
                <w:szCs w:val="20"/>
              </w:rPr>
            </w:pPr>
          </w:p>
        </w:tc>
        <w:tc>
          <w:tcPr>
            <w:tcW w:w="638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003E59" w:rsidRPr="00A9658A" w:rsidRDefault="008378EE">
            <w:pPr>
              <w:rPr>
                <w:rStyle w:val="Strong"/>
                <w:sz w:val="20"/>
                <w:szCs w:val="20"/>
              </w:rPr>
            </w:pPr>
            <w:r w:rsidRPr="00A9658A">
              <w:rPr>
                <w:rStyle w:val="Strong"/>
                <w:sz w:val="20"/>
                <w:szCs w:val="20"/>
              </w:rPr>
              <w:t>Lunch/No Lunch</w:t>
            </w:r>
          </w:p>
        </w:tc>
      </w:tr>
      <w:tr w:rsidR="001D3C7C" w:rsidRPr="00A9658A" w:rsidTr="000C1A31">
        <w:trPr>
          <w:trHeight w:val="51"/>
        </w:trPr>
        <w:tc>
          <w:tcPr>
            <w:tcW w:w="380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1D3C7C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Main Contacts</w:t>
            </w:r>
          </w:p>
        </w:tc>
        <w:tc>
          <w:tcPr>
            <w:tcW w:w="1417" w:type="dxa"/>
            <w:tcBorders>
              <w:top w:val="single" w:sz="18" w:space="0" w:color="FFC40C" w:themeColor="accent4"/>
            </w:tcBorders>
          </w:tcPr>
          <w:p w:rsidR="001D3C7C" w:rsidRPr="00A9658A" w:rsidRDefault="001D3C7C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Contact 1</w:t>
            </w:r>
          </w:p>
        </w:tc>
        <w:tc>
          <w:tcPr>
            <w:tcW w:w="638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1D3C7C" w:rsidRPr="00A9658A" w:rsidTr="000C1A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tcW w:w="3805" w:type="dxa"/>
            <w:tcBorders>
              <w:bottom w:val="single" w:sz="18" w:space="0" w:color="FFC40C" w:themeColor="accent4"/>
            </w:tcBorders>
            <w:shd w:val="clear" w:color="auto" w:fill="auto"/>
          </w:tcPr>
          <w:p w:rsidR="001D3C7C" w:rsidRPr="00A9658A" w:rsidRDefault="001D3C7C" w:rsidP="0053636F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18" w:space="0" w:color="FFC40C" w:themeColor="accent4"/>
            </w:tcBorders>
          </w:tcPr>
          <w:p w:rsidR="001D3C7C" w:rsidRPr="00A9658A" w:rsidRDefault="001D3C7C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Contact 2</w:t>
            </w:r>
          </w:p>
        </w:tc>
        <w:tc>
          <w:tcPr>
            <w:tcW w:w="6385" w:type="dxa"/>
            <w:tcBorders>
              <w:bottom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1D3C7C" w:rsidRPr="00A9658A" w:rsidTr="000C1A31">
        <w:trPr>
          <w:trHeight w:val="428"/>
        </w:trPr>
        <w:tc>
          <w:tcPr>
            <w:tcW w:w="380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Pr="00A9658A" w:rsidRDefault="001D3C7C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Off-Site trip permission</w:t>
            </w:r>
          </w:p>
        </w:tc>
        <w:tc>
          <w:tcPr>
            <w:tcW w:w="141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Yes/No</w:t>
            </w:r>
          </w:p>
        </w:tc>
        <w:tc>
          <w:tcPr>
            <w:tcW w:w="638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 w:rsidP="00080EB3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color w:val="FF0000"/>
                <w:sz w:val="20"/>
                <w:szCs w:val="20"/>
              </w:rPr>
              <w:t xml:space="preserve">We do not allow participants to leave the premises during club or travel home </w:t>
            </w:r>
            <w:r w:rsidR="00080EB3" w:rsidRPr="00A9658A">
              <w:rPr>
                <w:color w:val="FF0000"/>
                <w:sz w:val="20"/>
                <w:szCs w:val="20"/>
              </w:rPr>
              <w:t xml:space="preserve">alone. We </w:t>
            </w:r>
            <w:r w:rsidR="00771AE5" w:rsidRPr="00A9658A">
              <w:rPr>
                <w:color w:val="FF0000"/>
                <w:sz w:val="20"/>
                <w:szCs w:val="20"/>
              </w:rPr>
              <w:t>will be off-site each day</w:t>
            </w:r>
          </w:p>
        </w:tc>
        <w:bookmarkStart w:id="0" w:name="_GoBack"/>
        <w:bookmarkEnd w:id="0"/>
      </w:tr>
      <w:tr w:rsidR="001D3C7C" w:rsidRPr="00A9658A" w:rsidTr="000C1A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3805" w:type="dxa"/>
            <w:tcBorders>
              <w:top w:val="single" w:sz="18" w:space="0" w:color="FFC40C" w:themeColor="accent4"/>
            </w:tcBorders>
            <w:shd w:val="clear" w:color="auto" w:fill="auto"/>
          </w:tcPr>
          <w:p w:rsidR="001D3C7C" w:rsidRDefault="001D3C7C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Additional needs/notes</w:t>
            </w:r>
          </w:p>
          <w:p w:rsidR="00691522" w:rsidRPr="00A9658A" w:rsidRDefault="00691522">
            <w:pPr>
              <w:pStyle w:val="Heading1"/>
              <w:spacing w:before="20" w:after="20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Allergies &amp; Conditions</w:t>
            </w:r>
          </w:p>
        </w:tc>
        <w:tc>
          <w:tcPr>
            <w:tcW w:w="1417" w:type="dxa"/>
            <w:tcBorders>
              <w:top w:val="single" w:sz="18" w:space="0" w:color="FFC40C" w:themeColor="accent4"/>
            </w:tcBorders>
          </w:tcPr>
          <w:p w:rsidR="001D3C7C" w:rsidRPr="00A9658A" w:rsidRDefault="001D3C7C" w:rsidP="0053636F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>Yes/No</w:t>
            </w:r>
          </w:p>
        </w:tc>
        <w:tc>
          <w:tcPr>
            <w:tcW w:w="6385" w:type="dxa"/>
            <w:tcBorders>
              <w:top w:val="single" w:sz="18" w:space="0" w:color="FFC40C" w:themeColor="accent4"/>
              <w:right w:val="single" w:sz="18" w:space="0" w:color="FFFFFF" w:themeColor="background1"/>
            </w:tcBorders>
          </w:tcPr>
          <w:p w:rsidR="001D3C7C" w:rsidRPr="00A9658A" w:rsidRDefault="001D3C7C" w:rsidP="001D3C7C">
            <w:pPr>
              <w:spacing w:before="20" w:after="20"/>
              <w:rPr>
                <w:sz w:val="20"/>
                <w:szCs w:val="20"/>
              </w:rPr>
            </w:pPr>
            <w:r w:rsidRPr="00A9658A">
              <w:rPr>
                <w:sz w:val="20"/>
                <w:szCs w:val="20"/>
              </w:rPr>
              <w:t xml:space="preserve">We do not </w:t>
            </w:r>
            <w:r w:rsidR="009B7708" w:rsidRPr="00A9658A">
              <w:rPr>
                <w:sz w:val="20"/>
                <w:szCs w:val="20"/>
              </w:rPr>
              <w:t xml:space="preserve">currently </w:t>
            </w:r>
            <w:r w:rsidRPr="00A9658A">
              <w:rPr>
                <w:sz w:val="20"/>
                <w:szCs w:val="20"/>
              </w:rPr>
              <w:t>have additional 1:1 support available, we will use this info to keep staffing in line with needs.</w:t>
            </w:r>
          </w:p>
        </w:tc>
      </w:tr>
    </w:tbl>
    <w:tbl>
      <w:tblPr>
        <w:tblStyle w:val="GridTable1Light-Accent6"/>
        <w:tblW w:w="2729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620" w:firstRow="1" w:lastRow="0" w:firstColumn="0" w:lastColumn="0" w:noHBand="1" w:noVBand="1"/>
        <w:tblDescription w:val="Expenses table"/>
      </w:tblPr>
      <w:tblGrid>
        <w:gridCol w:w="1514"/>
        <w:gridCol w:w="4774"/>
      </w:tblGrid>
      <w:tr w:rsidR="00682A25" w:rsidRPr="00163B26" w:rsidTr="003716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1"/>
        </w:trPr>
        <w:tc>
          <w:tcPr>
            <w:tcW w:w="1514" w:type="dxa"/>
            <w:tcBorders>
              <w:top w:val="single" w:sz="18" w:space="0" w:color="FFC40C" w:themeColor="accent4"/>
            </w:tcBorders>
          </w:tcPr>
          <w:p w:rsidR="00682A25" w:rsidRPr="00682A25" w:rsidRDefault="004F0DE9" w:rsidP="00682A25">
            <w:pPr>
              <w:spacing w:before="20" w:after="20"/>
              <w:rPr>
                <w:bCs w:val="0"/>
                <w:color w:val="0E5563" w:themeColor="accent5"/>
              </w:rPr>
            </w:pPr>
            <w:sdt>
              <w:sdtPr>
                <w:rPr>
                  <w:color w:val="0E5563" w:themeColor="accent5"/>
                </w:rPr>
                <w:id w:val="2123577449"/>
                <w:placeholder>
                  <w:docPart w:val="194CC9B987AC42E997727076ADAA9979"/>
                </w:placeholder>
                <w:temporary/>
                <w:showingPlcHdr/>
                <w15:appearance w15:val="hidden"/>
              </w:sdtPr>
              <w:sdtEndPr/>
              <w:sdtContent>
                <w:r w:rsidR="00682A25" w:rsidRPr="00537A46">
                  <w:rPr>
                    <w:color w:val="0E5563" w:themeColor="accent5"/>
                  </w:rPr>
                  <w:t>Signature</w:t>
                </w:r>
              </w:sdtContent>
            </w:sdt>
          </w:p>
        </w:tc>
        <w:tc>
          <w:tcPr>
            <w:tcW w:w="4774" w:type="dxa"/>
            <w:tcBorders>
              <w:top w:val="single" w:sz="18" w:space="0" w:color="FFFFFF" w:themeColor="background1"/>
            </w:tcBorders>
          </w:tcPr>
          <w:p w:rsidR="00682A25" w:rsidRPr="00537A46" w:rsidRDefault="00682A25">
            <w:pPr>
              <w:spacing w:before="20" w:after="20"/>
              <w:rPr>
                <w:b w:val="0"/>
                <w:color w:val="0E5563" w:themeColor="accent5"/>
              </w:rPr>
            </w:pPr>
          </w:p>
        </w:tc>
      </w:tr>
    </w:tbl>
    <w:p w:rsidR="005C175A" w:rsidRDefault="00691522" w:rsidP="00CA0EC2">
      <w:pPr>
        <w:rPr>
          <w:b/>
          <w:color w:val="355D7E" w:themeColor="accent2" w:themeShade="80"/>
        </w:rPr>
      </w:pPr>
      <w:r>
        <w:rPr>
          <w:noProof/>
          <w:sz w:val="32"/>
          <w:szCs w:val="32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6019800</wp:posOffset>
            </wp:positionH>
            <wp:positionV relativeFrom="paragraph">
              <wp:posOffset>172200</wp:posOffset>
            </wp:positionV>
            <wp:extent cx="1143000" cy="68695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90401_217PM_desktop_1004973_header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44564" b="-5216"/>
                    <a:stretch/>
                  </pic:blipFill>
                  <pic:spPr bwMode="auto">
                    <a:xfrm>
                      <a:off x="0" y="0"/>
                      <a:ext cx="1146412" cy="689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658A" w:rsidRPr="00163B26" w:rsidRDefault="00A9658A" w:rsidP="00CA0EC2">
      <w:pPr>
        <w:rPr>
          <w:b/>
          <w:color w:val="355D7E" w:themeColor="accent2" w:themeShade="80"/>
        </w:rPr>
      </w:pPr>
      <w:r>
        <w:rPr>
          <w:b/>
          <w:color w:val="355D7E" w:themeColor="accent2" w:themeShade="80"/>
        </w:rPr>
        <w:t>FSM STATUS _______________________________________________</w:t>
      </w:r>
    </w:p>
    <w:sectPr w:rsidR="00A9658A" w:rsidRPr="00163B26" w:rsidSect="00682A25">
      <w:footerReference w:type="default" r:id="rId11"/>
      <w:pgSz w:w="12240" w:h="15840"/>
      <w:pgMar w:top="245" w:right="360" w:bottom="568" w:left="36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DE9" w:rsidRDefault="004F0DE9">
      <w:pPr>
        <w:spacing w:before="0" w:after="0"/>
      </w:pPr>
      <w:r>
        <w:separator/>
      </w:r>
    </w:p>
  </w:endnote>
  <w:endnote w:type="continuationSeparator" w:id="0">
    <w:p w:rsidR="004F0DE9" w:rsidRDefault="004F0DE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MS Gothic"/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0122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175A" w:rsidRDefault="005C175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1A3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DE9" w:rsidRDefault="004F0DE9">
      <w:pPr>
        <w:spacing w:before="0" w:after="0"/>
      </w:pPr>
      <w:r>
        <w:separator/>
      </w:r>
    </w:p>
  </w:footnote>
  <w:footnote w:type="continuationSeparator" w:id="0">
    <w:p w:rsidR="004F0DE9" w:rsidRDefault="004F0DE9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36F"/>
    <w:rsid w:val="00003E59"/>
    <w:rsid w:val="00035876"/>
    <w:rsid w:val="00075CBA"/>
    <w:rsid w:val="00080EB3"/>
    <w:rsid w:val="00096AE8"/>
    <w:rsid w:val="000C1A31"/>
    <w:rsid w:val="00101D55"/>
    <w:rsid w:val="001104BE"/>
    <w:rsid w:val="00163B26"/>
    <w:rsid w:val="00192E03"/>
    <w:rsid w:val="001D383B"/>
    <w:rsid w:val="001D3C7C"/>
    <w:rsid w:val="002640A9"/>
    <w:rsid w:val="003716CC"/>
    <w:rsid w:val="0044542A"/>
    <w:rsid w:val="004771F6"/>
    <w:rsid w:val="004906DF"/>
    <w:rsid w:val="004F0DE9"/>
    <w:rsid w:val="004F1DE0"/>
    <w:rsid w:val="00511D78"/>
    <w:rsid w:val="00532A74"/>
    <w:rsid w:val="0053636F"/>
    <w:rsid w:val="00537A46"/>
    <w:rsid w:val="005C175A"/>
    <w:rsid w:val="005E4349"/>
    <w:rsid w:val="00611CAA"/>
    <w:rsid w:val="00682A25"/>
    <w:rsid w:val="00691522"/>
    <w:rsid w:val="006D24C9"/>
    <w:rsid w:val="006E1920"/>
    <w:rsid w:val="0073288E"/>
    <w:rsid w:val="0074755E"/>
    <w:rsid w:val="00747F67"/>
    <w:rsid w:val="007523E7"/>
    <w:rsid w:val="00771AE5"/>
    <w:rsid w:val="00783A2A"/>
    <w:rsid w:val="007F3F6D"/>
    <w:rsid w:val="008378EE"/>
    <w:rsid w:val="00852184"/>
    <w:rsid w:val="008A451F"/>
    <w:rsid w:val="008C4630"/>
    <w:rsid w:val="00930E01"/>
    <w:rsid w:val="00954CD4"/>
    <w:rsid w:val="009B7708"/>
    <w:rsid w:val="00A22833"/>
    <w:rsid w:val="00A41897"/>
    <w:rsid w:val="00A9658A"/>
    <w:rsid w:val="00AE512E"/>
    <w:rsid w:val="00AE739E"/>
    <w:rsid w:val="00B0589C"/>
    <w:rsid w:val="00BB3541"/>
    <w:rsid w:val="00C45CA0"/>
    <w:rsid w:val="00C761AB"/>
    <w:rsid w:val="00C82E8E"/>
    <w:rsid w:val="00CA0EC2"/>
    <w:rsid w:val="00CB6CFB"/>
    <w:rsid w:val="00CC2557"/>
    <w:rsid w:val="00DD0896"/>
    <w:rsid w:val="00E053BE"/>
    <w:rsid w:val="00E25A33"/>
    <w:rsid w:val="00F017D8"/>
    <w:rsid w:val="00F25A5C"/>
    <w:rsid w:val="00F26D8A"/>
    <w:rsid w:val="00F76E23"/>
    <w:rsid w:val="00F87232"/>
    <w:rsid w:val="00FE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DC13A54"/>
  <w15:chartTrackingRefBased/>
  <w15:docId w15:val="{3ADC7942-D1BA-4A22-867B-9FA043D0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before="20"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B8C"/>
  </w:style>
  <w:style w:type="paragraph" w:styleId="Heading1">
    <w:name w:val="heading 1"/>
    <w:basedOn w:val="Normal"/>
    <w:link w:val="Heading1Char"/>
    <w:uiPriority w:val="2"/>
    <w:unhideWhenUsed/>
    <w:qFormat/>
    <w:rsid w:val="00163B26"/>
    <w:pPr>
      <w:outlineLvl w:val="0"/>
    </w:pPr>
    <w:rPr>
      <w:rFonts w:asciiTheme="majorHAnsi" w:eastAsiaTheme="majorEastAsia" w:hAnsiTheme="majorHAnsi" w:cstheme="majorBidi"/>
      <w:b/>
      <w:color w:val="0E5563" w:themeColor="accent5"/>
      <w:szCs w:val="36"/>
    </w:rPr>
  </w:style>
  <w:style w:type="paragraph" w:styleId="Heading2">
    <w:name w:val="heading 2"/>
    <w:basedOn w:val="Normal"/>
    <w:link w:val="Heading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Heading3">
    <w:name w:val="heading 3"/>
    <w:basedOn w:val="Normal"/>
    <w:link w:val="Heading3Char"/>
    <w:uiPriority w:val="2"/>
    <w:unhideWhenUsed/>
    <w:qFormat/>
    <w:rsid w:val="00163B26"/>
    <w:pPr>
      <w:keepNext/>
      <w:keepLines/>
      <w:pBdr>
        <w:bottom w:val="single" w:sz="18" w:space="1" w:color="FFC40C" w:themeColor="accent4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DD8047" w:themeColor="accent1"/>
      <w:spacing w:val="0"/>
    </w:rPr>
  </w:style>
  <w:style w:type="character" w:customStyle="1" w:styleId="Heading1Char">
    <w:name w:val="Heading 1 Char"/>
    <w:basedOn w:val="DefaultParagraphFont"/>
    <w:link w:val="Heading1"/>
    <w:uiPriority w:val="2"/>
    <w:rsid w:val="00163B26"/>
    <w:rPr>
      <w:rFonts w:asciiTheme="majorHAnsi" w:eastAsiaTheme="majorEastAsia" w:hAnsiTheme="majorHAnsi" w:cstheme="majorBidi"/>
      <w:b/>
      <w:color w:val="0E5563" w:themeColor="accent5"/>
      <w:szCs w:val="36"/>
    </w:rPr>
  </w:style>
  <w:style w:type="character" w:customStyle="1" w:styleId="Heading2Char">
    <w:name w:val="Heading 2 Char"/>
    <w:basedOn w:val="DefaultParagraphFont"/>
    <w:link w:val="Heading2"/>
    <w:uiPriority w:val="2"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table" w:styleId="GridTable1Light-Accent6">
    <w:name w:val="Grid Table 1 Light Accent 6"/>
    <w:basedOn w:val="TableNormal"/>
    <w:uiPriority w:val="46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3">
    <w:name w:val="Plain Table 3"/>
    <w:basedOn w:val="TableNormal"/>
    <w:uiPriority w:val="43"/>
    <w:rsid w:val="00F017D8"/>
    <w:pPr>
      <w:spacing w:before="40" w:after="0"/>
    </w:pPr>
    <w:rPr>
      <w:kern w:val="21"/>
      <w14:ligatures w14:val="standard"/>
    </w:rPr>
    <w:tblPr>
      <w:tblStyleRowBandSize w:val="1"/>
      <w:tblStyleColBandSize w:val="1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bottom w:w="29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Footer">
    <w:name w:val="footer"/>
    <w:basedOn w:val="Normal"/>
    <w:link w:val="FooterChar"/>
    <w:uiPriority w:val="99"/>
    <w:pPr>
      <w:spacing w:after="0"/>
    </w:pPr>
    <w:rPr>
      <w:caps/>
      <w:color w:val="B85A22" w:themeColor="accent1" w:themeShade="BF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Pr>
      <w:caps/>
      <w:color w:val="B85A22" w:themeColor="accent1" w:themeShade="BF"/>
      <w:sz w:val="18"/>
      <w:szCs w:val="18"/>
    </w:rPr>
  </w:style>
  <w:style w:type="paragraph" w:customStyle="1" w:styleId="RightAlignedText">
    <w:name w:val="Right Aligned Text"/>
    <w:basedOn w:val="Normal"/>
    <w:uiPriority w:val="3"/>
    <w:qFormat/>
    <w:pPr>
      <w:jc w:val="right"/>
    </w:pPr>
  </w:style>
  <w:style w:type="paragraph" w:styleId="Title">
    <w:name w:val="Title"/>
    <w:basedOn w:val="Normal"/>
    <w:link w:val="TitleChar"/>
    <w:uiPriority w:val="1"/>
    <w:qFormat/>
    <w:rsid w:val="0073288E"/>
    <w:pPr>
      <w:pBdr>
        <w:bottom w:val="single" w:sz="18" w:space="1" w:color="0E5563" w:themeColor="accent5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73288E"/>
    <w:rPr>
      <w:rFonts w:asciiTheme="majorHAnsi" w:eastAsiaTheme="majorEastAsia" w:hAnsiTheme="majorHAnsi" w:cstheme="majorBidi"/>
      <w:b/>
      <w:caps/>
      <w:color w:val="0E5563" w:themeColor="accent5"/>
      <w:kern w:val="28"/>
      <w:sz w:val="36"/>
      <w:szCs w:val="56"/>
    </w:rPr>
  </w:style>
  <w:style w:type="character" w:styleId="Strong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Heading3Char">
    <w:name w:val="Heading 3 Char"/>
    <w:basedOn w:val="DefaultParagraphFont"/>
    <w:link w:val="Heading3"/>
    <w:uiPriority w:val="2"/>
    <w:rsid w:val="00163B26"/>
    <w:rPr>
      <w:rFonts w:asciiTheme="majorHAnsi" w:eastAsiaTheme="majorEastAsia" w:hAnsiTheme="majorHAnsi" w:cstheme="majorBidi"/>
      <w:b/>
      <w:caps/>
      <w:color w:val="0E5563" w:themeColor="accent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semiHidden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2"/>
    <w:semiHidden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2"/>
    <w:semiHidden/>
    <w:rPr>
      <w:rFonts w:asciiTheme="majorHAnsi" w:eastAsiaTheme="majorEastAsia" w:hAnsiTheme="majorHAnsi" w:cstheme="majorBidi"/>
      <w:color w:val="000000" w:themeColor="text1"/>
      <w:kern w:val="21"/>
      <w:sz w:val="18"/>
      <w:szCs w:val="21"/>
      <w14:ligatures w14:val="standard"/>
    </w:rPr>
  </w:style>
  <w:style w:type="character" w:customStyle="1" w:styleId="Heading7Char">
    <w:name w:val="Heading 7 Char"/>
    <w:basedOn w:val="DefaultParagraphFont"/>
    <w:link w:val="Heading7"/>
    <w:uiPriority w:val="2"/>
    <w:semiHidden/>
    <w:rPr>
      <w:rFonts w:asciiTheme="majorHAnsi" w:eastAsiaTheme="majorEastAsia" w:hAnsiTheme="majorHAnsi" w:cstheme="majorBidi"/>
      <w:i/>
      <w:iCs/>
      <w:color w:val="000000" w:themeColor="text1"/>
      <w:kern w:val="21"/>
      <w:sz w:val="18"/>
      <w:szCs w:val="21"/>
      <w14:ligatures w14:val="standard"/>
    </w:rPr>
  </w:style>
  <w:style w:type="character" w:customStyle="1" w:styleId="Heading8Char">
    <w:name w:val="Heading 8 Char"/>
    <w:basedOn w:val="DefaultParagraphFont"/>
    <w:link w:val="Heading8"/>
    <w:uiPriority w:val="2"/>
    <w:semiHidden/>
    <w:rPr>
      <w:rFonts w:asciiTheme="majorHAnsi" w:eastAsiaTheme="majorEastAsia" w:hAnsiTheme="majorHAnsi" w:cstheme="majorBidi"/>
      <w:b/>
      <w:color w:val="000000" w:themeColor="text1"/>
      <w:kern w:val="21"/>
      <w:sz w:val="18"/>
      <w:szCs w:val="21"/>
      <w14:ligatures w14:val="standard"/>
    </w:rPr>
  </w:style>
  <w:style w:type="character" w:customStyle="1" w:styleId="Heading9Char">
    <w:name w:val="Heading 9 Char"/>
    <w:basedOn w:val="DefaultParagraphFont"/>
    <w:link w:val="Heading9"/>
    <w:uiPriority w:val="2"/>
    <w:semiHidden/>
    <w:rPr>
      <w:rFonts w:asciiTheme="majorHAnsi" w:eastAsiaTheme="majorEastAsia" w:hAnsiTheme="majorHAnsi" w:cstheme="majorBidi"/>
      <w:b/>
      <w:i/>
      <w:iCs/>
      <w:color w:val="272727" w:themeColor="text1" w:themeTint="D8"/>
      <w:kern w:val="21"/>
      <w:sz w:val="21"/>
      <w:szCs w:val="21"/>
      <w14:ligatures w14:val="standard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Pr>
      <w:color w:val="000000" w:themeColor="text1"/>
      <w:kern w:val="21"/>
      <w:sz w:val="21"/>
      <w:szCs w:val="21"/>
      <w14:ligatures w14:val="standard"/>
    </w:rPr>
  </w:style>
  <w:style w:type="table" w:styleId="TableGrid">
    <w:name w:val="Table Grid"/>
    <w:basedOn w:val="TableNormal"/>
    <w:uiPriority w:val="39"/>
    <w:rsid w:val="008C4630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wilson33.213\AppData\Roaming\Microsoft\Templates\Travel%20expense%20report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5FD1EBC0F0E4D3FA2309CAC12717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CCF64F-AAF9-4260-8276-D93DA6CE1C42}"/>
      </w:docPartPr>
      <w:docPartBody>
        <w:p w:rsidR="0096647C" w:rsidRDefault="00790B24">
          <w:pPr>
            <w:pStyle w:val="A5FD1EBC0F0E4D3FA2309CAC12717693"/>
          </w:pPr>
          <w:r>
            <w:t>Name</w:t>
          </w:r>
        </w:p>
      </w:docPartBody>
    </w:docPart>
    <w:docPart>
      <w:docPartPr>
        <w:name w:val="8042FDC428EC41718218ED2731990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B49A5-D46B-464E-B2FB-CCD994204A61}"/>
      </w:docPartPr>
      <w:docPartBody>
        <w:p w:rsidR="0096647C" w:rsidRDefault="00790B24">
          <w:pPr>
            <w:pStyle w:val="8042FDC428EC41718218ED27319905FC"/>
          </w:pPr>
          <w:r>
            <w:t>Email</w:t>
          </w:r>
        </w:p>
      </w:docPartBody>
    </w:docPart>
    <w:docPart>
      <w:docPartPr>
        <w:name w:val="AFA5A6A5A75A46F5AEFC5A1C88B2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33D258-C605-4900-9E89-E3F6EA7DA5D4}"/>
      </w:docPartPr>
      <w:docPartBody>
        <w:p w:rsidR="0096647C" w:rsidRDefault="00790B24">
          <w:pPr>
            <w:pStyle w:val="AFA5A6A5A75A46F5AEFC5A1C88B25526"/>
          </w:pPr>
          <w:r w:rsidRPr="005C175A">
            <w:t>Hours</w:t>
          </w:r>
        </w:p>
      </w:docPartBody>
    </w:docPart>
    <w:docPart>
      <w:docPartPr>
        <w:name w:val="6B9DAFB569D14D0994641B12B356E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98806-6B8F-415E-9904-11A84C09DF9C}"/>
      </w:docPartPr>
      <w:docPartBody>
        <w:p w:rsidR="0096647C" w:rsidRDefault="00790B24" w:rsidP="00790B24">
          <w:pPr>
            <w:pStyle w:val="6B9DAFB569D14D0994641B12B356E03B"/>
          </w:pPr>
          <w:r w:rsidRPr="00F25A5C">
            <w:t>Category</w:t>
          </w:r>
        </w:p>
      </w:docPartBody>
    </w:docPart>
    <w:docPart>
      <w:docPartPr>
        <w:name w:val="0241B1D38317472384A264058B391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6F48D4-4103-416D-85D3-340C5997A608}"/>
      </w:docPartPr>
      <w:docPartBody>
        <w:p w:rsidR="0096647C" w:rsidRDefault="00790B24" w:rsidP="00790B24">
          <w:pPr>
            <w:pStyle w:val="0241B1D38317472384A264058B391DA6"/>
          </w:pPr>
          <w:r>
            <w:t>Details</w:t>
          </w:r>
        </w:p>
      </w:docPartBody>
    </w:docPart>
    <w:docPart>
      <w:docPartPr>
        <w:name w:val="194CC9B987AC42E997727076ADAA9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D9098-9328-412F-A4E5-E7C5E661CC9F}"/>
      </w:docPartPr>
      <w:docPartBody>
        <w:p w:rsidR="00AA328A" w:rsidRDefault="00A07518" w:rsidP="00A07518">
          <w:pPr>
            <w:pStyle w:val="194CC9B987AC42E997727076ADAA9979"/>
          </w:pPr>
          <w:r>
            <w:t>Signature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MS Gothic"/>
    <w:charset w:val="80"/>
    <w:family w:val="swiss"/>
    <w:pitch w:val="variable"/>
    <w:sig w:usb0="E10102FF" w:usb1="EAC7FFFF" w:usb2="0001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B24"/>
    <w:rsid w:val="000A0252"/>
    <w:rsid w:val="001266E6"/>
    <w:rsid w:val="004F6C04"/>
    <w:rsid w:val="00561E8C"/>
    <w:rsid w:val="007372FF"/>
    <w:rsid w:val="00790B24"/>
    <w:rsid w:val="00833D49"/>
    <w:rsid w:val="0096647C"/>
    <w:rsid w:val="00A07518"/>
    <w:rsid w:val="00AA328A"/>
    <w:rsid w:val="00F5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23C2ECA90434E7CABE74D5CA84EE840">
    <w:name w:val="023C2ECA90434E7CABE74D5CA84EE840"/>
  </w:style>
  <w:style w:type="paragraph" w:customStyle="1" w:styleId="A5FD1EBC0F0E4D3FA2309CAC12717693">
    <w:name w:val="A5FD1EBC0F0E4D3FA2309CAC12717693"/>
  </w:style>
  <w:style w:type="paragraph" w:customStyle="1" w:styleId="D86F4BF5B8BF45C9AE148E04F4440982">
    <w:name w:val="D86F4BF5B8BF45C9AE148E04F4440982"/>
  </w:style>
  <w:style w:type="paragraph" w:customStyle="1" w:styleId="5A8CEC233E8247B0B71BB37DEC70E4F3">
    <w:name w:val="5A8CEC233E8247B0B71BB37DEC70E4F3"/>
  </w:style>
  <w:style w:type="paragraph" w:customStyle="1" w:styleId="8CFE6464BE814C32B455204A743D1FC5">
    <w:name w:val="8CFE6464BE814C32B455204A743D1FC5"/>
  </w:style>
  <w:style w:type="paragraph" w:customStyle="1" w:styleId="8042FDC428EC41718218ED27319905FC">
    <w:name w:val="8042FDC428EC41718218ED27319905FC"/>
  </w:style>
  <w:style w:type="paragraph" w:customStyle="1" w:styleId="B855ACCB55F54B3190690889A0F8B412">
    <w:name w:val="B855ACCB55F54B3190690889A0F8B412"/>
  </w:style>
  <w:style w:type="paragraph" w:customStyle="1" w:styleId="D04BDE6B6A35492190C86C6B2887D45A">
    <w:name w:val="D04BDE6B6A35492190C86C6B2887D45A"/>
  </w:style>
  <w:style w:type="paragraph" w:customStyle="1" w:styleId="0CD418E05A4F44E5B6C0EB244641763F">
    <w:name w:val="0CD418E05A4F44E5B6C0EB244641763F"/>
  </w:style>
  <w:style w:type="paragraph" w:customStyle="1" w:styleId="5FCD63E9C1134D44A481E269AF81DCF3">
    <w:name w:val="5FCD63E9C1134D44A481E269AF81DCF3"/>
  </w:style>
  <w:style w:type="paragraph" w:customStyle="1" w:styleId="0B952C0141114C02969C252874EFC9BE">
    <w:name w:val="0B952C0141114C02969C252874EFC9BE"/>
  </w:style>
  <w:style w:type="paragraph" w:customStyle="1" w:styleId="4A5BB0B375E6417CB9FBC49F7E4767EA">
    <w:name w:val="4A5BB0B375E6417CB9FBC49F7E4767EA"/>
  </w:style>
  <w:style w:type="paragraph" w:customStyle="1" w:styleId="130633C7F6C54DD48E8A945E931668CA">
    <w:name w:val="130633C7F6C54DD48E8A945E931668CA"/>
  </w:style>
  <w:style w:type="paragraph" w:customStyle="1" w:styleId="C2EEAD0BB8FC475899AF51272F9D3BC1">
    <w:name w:val="C2EEAD0BB8FC475899AF51272F9D3BC1"/>
  </w:style>
  <w:style w:type="paragraph" w:customStyle="1" w:styleId="680DD8E8FBA94E72AB493100D635618A">
    <w:name w:val="680DD8E8FBA94E72AB493100D635618A"/>
  </w:style>
  <w:style w:type="paragraph" w:customStyle="1" w:styleId="AFA5A6A5A75A46F5AEFC5A1C88B25526">
    <w:name w:val="AFA5A6A5A75A46F5AEFC5A1C88B25526"/>
  </w:style>
  <w:style w:type="paragraph" w:customStyle="1" w:styleId="12C4742438E54581AD710CB9A563CF5C">
    <w:name w:val="12C4742438E54581AD710CB9A563CF5C"/>
  </w:style>
  <w:style w:type="paragraph" w:customStyle="1" w:styleId="A7C5A682E887453AADAF9FAAEF831A06">
    <w:name w:val="A7C5A682E887453AADAF9FAAEF831A06"/>
  </w:style>
  <w:style w:type="paragraph" w:customStyle="1" w:styleId="8DFAFE152D6D4D75817F45AFECDDD89D">
    <w:name w:val="8DFAFE152D6D4D75817F45AFECDDD89D"/>
  </w:style>
  <w:style w:type="paragraph" w:customStyle="1" w:styleId="482B74396A8048099C30DFF8C814FB19">
    <w:name w:val="482B74396A8048099C30DFF8C814FB19"/>
  </w:style>
  <w:style w:type="paragraph" w:customStyle="1" w:styleId="AFB59464C843413E806EF7D69860878E">
    <w:name w:val="AFB59464C843413E806EF7D69860878E"/>
  </w:style>
  <w:style w:type="paragraph" w:customStyle="1" w:styleId="7BB8630B2E98446CAE71813AB209650B">
    <w:name w:val="7BB8630B2E98446CAE71813AB209650B"/>
  </w:style>
  <w:style w:type="paragraph" w:customStyle="1" w:styleId="4AEB9D4BD49A4D42ABAF9A313268C929">
    <w:name w:val="4AEB9D4BD49A4D42ABAF9A313268C929"/>
  </w:style>
  <w:style w:type="paragraph" w:customStyle="1" w:styleId="A0DDFD798B9C4F74839720413BF8B403">
    <w:name w:val="A0DDFD798B9C4F74839720413BF8B403"/>
  </w:style>
  <w:style w:type="paragraph" w:customStyle="1" w:styleId="DFB779BE89794B41AEF9CB1196C88945">
    <w:name w:val="DFB779BE89794B41AEF9CB1196C88945"/>
  </w:style>
  <w:style w:type="paragraph" w:customStyle="1" w:styleId="6776E275DB4C4FABB0C05D09C477B1ED">
    <w:name w:val="6776E275DB4C4FABB0C05D09C477B1ED"/>
  </w:style>
  <w:style w:type="paragraph" w:customStyle="1" w:styleId="0E3E9B397F6A46CAAED0434A97DC1290">
    <w:name w:val="0E3E9B397F6A46CAAED0434A97DC1290"/>
  </w:style>
  <w:style w:type="paragraph" w:customStyle="1" w:styleId="FCCF6E1168464125960D37E58E86B43C">
    <w:name w:val="FCCF6E1168464125960D37E58E86B43C"/>
  </w:style>
  <w:style w:type="paragraph" w:customStyle="1" w:styleId="7BD4E2B01D2148588426E8932EC4AD36">
    <w:name w:val="7BD4E2B01D2148588426E8932EC4AD36"/>
  </w:style>
  <w:style w:type="paragraph" w:customStyle="1" w:styleId="9AA57DF72A204DD7A54FB1D35C4667C9">
    <w:name w:val="9AA57DF72A204DD7A54FB1D35C4667C9"/>
  </w:style>
  <w:style w:type="paragraph" w:customStyle="1" w:styleId="25FEB15E944D488D8E4BE438912834C2">
    <w:name w:val="25FEB15E944D488D8E4BE438912834C2"/>
  </w:style>
  <w:style w:type="paragraph" w:customStyle="1" w:styleId="202295E152004571AF98327A0176B7C3">
    <w:name w:val="202295E152004571AF98327A0176B7C3"/>
  </w:style>
  <w:style w:type="paragraph" w:customStyle="1" w:styleId="B5FD300DF90C4168BE5949B596223BF6">
    <w:name w:val="B5FD300DF90C4168BE5949B596223BF6"/>
  </w:style>
  <w:style w:type="paragraph" w:customStyle="1" w:styleId="124769D8A7CD4A9484AE2374AC2C538E">
    <w:name w:val="124769D8A7CD4A9484AE2374AC2C538E"/>
  </w:style>
  <w:style w:type="paragraph" w:customStyle="1" w:styleId="F602EE099C3E440F9300B33EAC8F8051">
    <w:name w:val="F602EE099C3E440F9300B33EAC8F8051"/>
  </w:style>
  <w:style w:type="paragraph" w:customStyle="1" w:styleId="09E2FFCD40864926B5C8C07764874103">
    <w:name w:val="09E2FFCD40864926B5C8C07764874103"/>
  </w:style>
  <w:style w:type="paragraph" w:customStyle="1" w:styleId="D5C7BD4229974A85926265F499A90AF2">
    <w:name w:val="D5C7BD4229974A85926265F499A90AF2"/>
  </w:style>
  <w:style w:type="paragraph" w:customStyle="1" w:styleId="00A844FB961243D1B2AC91A8F42A93D5">
    <w:name w:val="00A844FB961243D1B2AC91A8F42A93D5"/>
  </w:style>
  <w:style w:type="paragraph" w:customStyle="1" w:styleId="0B388C00FE0F403984F9D249DA6B5D8B">
    <w:name w:val="0B388C00FE0F403984F9D249DA6B5D8B"/>
  </w:style>
  <w:style w:type="paragraph" w:customStyle="1" w:styleId="882D474BFEA242CF99E6F7F912F7AB0C">
    <w:name w:val="882D474BFEA242CF99E6F7F912F7AB0C"/>
  </w:style>
  <w:style w:type="paragraph" w:customStyle="1" w:styleId="063ADCD1468D4049BA1172F92BE59795">
    <w:name w:val="063ADCD1468D4049BA1172F92BE59795"/>
  </w:style>
  <w:style w:type="paragraph" w:customStyle="1" w:styleId="796B259523394B8DBD0FE369A0787235">
    <w:name w:val="796B259523394B8DBD0FE369A0787235"/>
  </w:style>
  <w:style w:type="paragraph" w:customStyle="1" w:styleId="2A5378FEEB6F4508B52B11521492A99B">
    <w:name w:val="2A5378FEEB6F4508B52B11521492A99B"/>
  </w:style>
  <w:style w:type="paragraph" w:customStyle="1" w:styleId="FB08AECA47E94AF8AEC11E333DD7EAF2">
    <w:name w:val="FB08AECA47E94AF8AEC11E333DD7EAF2"/>
  </w:style>
  <w:style w:type="paragraph" w:customStyle="1" w:styleId="11C17D66782340538D58FDFB1619CE61">
    <w:name w:val="11C17D66782340538D58FDFB1619CE61"/>
  </w:style>
  <w:style w:type="paragraph" w:customStyle="1" w:styleId="F9467C79B4CB465585219E000D4523BC">
    <w:name w:val="F9467C79B4CB465585219E000D4523BC"/>
  </w:style>
  <w:style w:type="paragraph" w:customStyle="1" w:styleId="E23AFB7DC4424005AD39E8994E678F8D">
    <w:name w:val="E23AFB7DC4424005AD39E8994E678F8D"/>
  </w:style>
  <w:style w:type="paragraph" w:customStyle="1" w:styleId="88A004F53B644947A47B9F1866717E91">
    <w:name w:val="88A004F53B644947A47B9F1866717E91"/>
  </w:style>
  <w:style w:type="paragraph" w:customStyle="1" w:styleId="2EC35CEDACF240299B4F8084964B95DB">
    <w:name w:val="2EC35CEDACF240299B4F8084964B95DB"/>
  </w:style>
  <w:style w:type="character" w:styleId="Strong">
    <w:name w:val="Strong"/>
    <w:uiPriority w:val="5"/>
    <w:unhideWhenUsed/>
    <w:qFormat/>
    <w:rsid w:val="00790B24"/>
    <w:rPr>
      <w:color w:val="2E74B5" w:themeColor="accent1" w:themeShade="BF"/>
    </w:rPr>
  </w:style>
  <w:style w:type="paragraph" w:customStyle="1" w:styleId="D8843CF3C13D472EBDDD43D99C8D892B">
    <w:name w:val="D8843CF3C13D472EBDDD43D99C8D892B"/>
  </w:style>
  <w:style w:type="paragraph" w:customStyle="1" w:styleId="140A29E3FCFF4E4198ACFD85C80C1331">
    <w:name w:val="140A29E3FCFF4E4198ACFD85C80C1331"/>
  </w:style>
  <w:style w:type="paragraph" w:customStyle="1" w:styleId="89E9E73BDFFF4603B83536A7222496AF">
    <w:name w:val="89E9E73BDFFF4603B83536A7222496AF"/>
  </w:style>
  <w:style w:type="paragraph" w:customStyle="1" w:styleId="06F89CCAF2BC445CABFA27281F8E2062">
    <w:name w:val="06F89CCAF2BC445CABFA27281F8E2062"/>
  </w:style>
  <w:style w:type="paragraph" w:customStyle="1" w:styleId="7AE0765FED814A24A41EA09E24711F59">
    <w:name w:val="7AE0765FED814A24A41EA09E24711F59"/>
  </w:style>
  <w:style w:type="paragraph" w:customStyle="1" w:styleId="DEE60E59D2D0446BA2EB23923394D204">
    <w:name w:val="DEE60E59D2D0446BA2EB23923394D204"/>
  </w:style>
  <w:style w:type="paragraph" w:customStyle="1" w:styleId="98C8429504F34C30B535A0470EB3748E">
    <w:name w:val="98C8429504F34C30B535A0470EB3748E"/>
  </w:style>
  <w:style w:type="paragraph" w:customStyle="1" w:styleId="67DCFF6D2F4B4E3F9C63C95B3338E536">
    <w:name w:val="67DCFF6D2F4B4E3F9C63C95B3338E536"/>
  </w:style>
  <w:style w:type="paragraph" w:customStyle="1" w:styleId="6A7D308511D44B58B8FC0DB9D432C80F">
    <w:name w:val="6A7D308511D44B58B8FC0DB9D432C80F"/>
  </w:style>
  <w:style w:type="paragraph" w:customStyle="1" w:styleId="198AFDA776DD4FD1BB234C4B15485145">
    <w:name w:val="198AFDA776DD4FD1BB234C4B15485145"/>
  </w:style>
  <w:style w:type="paragraph" w:customStyle="1" w:styleId="C38ACF05E79647A1ACD09D8264929E49">
    <w:name w:val="C38ACF05E79647A1ACD09D8264929E49"/>
  </w:style>
  <w:style w:type="paragraph" w:customStyle="1" w:styleId="218F40BE967F4EBBB5087E84E37D7976">
    <w:name w:val="218F40BE967F4EBBB5087E84E37D7976"/>
  </w:style>
  <w:style w:type="paragraph" w:customStyle="1" w:styleId="83B6529D12D144B8AE220A90306FB0DD">
    <w:name w:val="83B6529D12D144B8AE220A90306FB0DD"/>
  </w:style>
  <w:style w:type="paragraph" w:customStyle="1" w:styleId="30FDCD7972594A5AB2F0A57879E58B16">
    <w:name w:val="30FDCD7972594A5AB2F0A57879E58B16"/>
  </w:style>
  <w:style w:type="paragraph" w:customStyle="1" w:styleId="9027547225EF4C8EB2402DE57E6F36B2">
    <w:name w:val="9027547225EF4C8EB2402DE57E6F36B2"/>
  </w:style>
  <w:style w:type="paragraph" w:customStyle="1" w:styleId="D14424E56D1F426CBAC5A80A5F8918A1">
    <w:name w:val="D14424E56D1F426CBAC5A80A5F8918A1"/>
  </w:style>
  <w:style w:type="paragraph" w:customStyle="1" w:styleId="21A9391338694F09ADB0A769392248DA">
    <w:name w:val="21A9391338694F09ADB0A769392248DA"/>
  </w:style>
  <w:style w:type="paragraph" w:customStyle="1" w:styleId="A7E4DED73BF24DD39EE364458679DD45">
    <w:name w:val="A7E4DED73BF24DD39EE364458679DD45"/>
  </w:style>
  <w:style w:type="paragraph" w:customStyle="1" w:styleId="373016CEB9204345AAFC258400ACBF6F">
    <w:name w:val="373016CEB9204345AAFC258400ACBF6F"/>
  </w:style>
  <w:style w:type="paragraph" w:customStyle="1" w:styleId="4BC75768CDA54449ADD4187485A96BBC">
    <w:name w:val="4BC75768CDA54449ADD4187485A96BBC"/>
  </w:style>
  <w:style w:type="paragraph" w:customStyle="1" w:styleId="905B507C0A834DF6AA76A33550B02709">
    <w:name w:val="905B507C0A834DF6AA76A33550B02709"/>
  </w:style>
  <w:style w:type="paragraph" w:customStyle="1" w:styleId="846C8AB4EBC240A48C1168336C7E5BC8">
    <w:name w:val="846C8AB4EBC240A48C1168336C7E5BC8"/>
  </w:style>
  <w:style w:type="paragraph" w:customStyle="1" w:styleId="BEA0ED450B694F4A82BC75B34ECB8278">
    <w:name w:val="BEA0ED450B694F4A82BC75B34ECB8278"/>
  </w:style>
  <w:style w:type="paragraph" w:customStyle="1" w:styleId="F5B5FBF3BBB3488FAA62DF49BB51387B">
    <w:name w:val="F5B5FBF3BBB3488FAA62DF49BB51387B"/>
  </w:style>
  <w:style w:type="paragraph" w:customStyle="1" w:styleId="5FCA7704F397443D8C0D899F9F821694">
    <w:name w:val="5FCA7704F397443D8C0D899F9F821694"/>
  </w:style>
  <w:style w:type="paragraph" w:customStyle="1" w:styleId="2B3DCD3B7E134020B993B458CEAB4F1D">
    <w:name w:val="2B3DCD3B7E134020B993B458CEAB4F1D"/>
  </w:style>
  <w:style w:type="paragraph" w:customStyle="1" w:styleId="729C4898D46F402597D34B0D3692CB7A">
    <w:name w:val="729C4898D46F402597D34B0D3692CB7A"/>
  </w:style>
  <w:style w:type="paragraph" w:customStyle="1" w:styleId="DC274485B3A442D8B53323EBA739552B">
    <w:name w:val="DC274485B3A442D8B53323EBA739552B"/>
  </w:style>
  <w:style w:type="paragraph" w:customStyle="1" w:styleId="05D9F4FC030F4636BF337E7C0AF484A6">
    <w:name w:val="05D9F4FC030F4636BF337E7C0AF484A6"/>
  </w:style>
  <w:style w:type="paragraph" w:customStyle="1" w:styleId="5EA3CCB930A04B5EAC4DD3825B97281B">
    <w:name w:val="5EA3CCB930A04B5EAC4DD3825B97281B"/>
  </w:style>
  <w:style w:type="paragraph" w:customStyle="1" w:styleId="CEE2BDB8340445539FF016CD0D4D26A6">
    <w:name w:val="CEE2BDB8340445539FF016CD0D4D26A6"/>
  </w:style>
  <w:style w:type="paragraph" w:customStyle="1" w:styleId="15D3EAFD89594EE299ACDDEFA5A2E007">
    <w:name w:val="15D3EAFD89594EE299ACDDEFA5A2E007"/>
  </w:style>
  <w:style w:type="paragraph" w:customStyle="1" w:styleId="F0708FF343C549D6839B940B48C714D5">
    <w:name w:val="F0708FF343C549D6839B940B48C714D5"/>
  </w:style>
  <w:style w:type="paragraph" w:customStyle="1" w:styleId="C1C957CE4843407B83DB20B1D558F353">
    <w:name w:val="C1C957CE4843407B83DB20B1D558F353"/>
  </w:style>
  <w:style w:type="paragraph" w:customStyle="1" w:styleId="E910FFDED63643A0AC0021F46C764F4E">
    <w:name w:val="E910FFDED63643A0AC0021F46C764F4E"/>
  </w:style>
  <w:style w:type="paragraph" w:customStyle="1" w:styleId="0CD2E9F8643C4202B8B197EFCB76AE54">
    <w:name w:val="0CD2E9F8643C4202B8B197EFCB76AE54"/>
  </w:style>
  <w:style w:type="paragraph" w:customStyle="1" w:styleId="26F9DFBD6C884C63A52FE8C1E2FADB51">
    <w:name w:val="26F9DFBD6C884C63A52FE8C1E2FADB51"/>
  </w:style>
  <w:style w:type="paragraph" w:customStyle="1" w:styleId="5E6F51FE4D5F4B649B4FE8DC7A35DDDF">
    <w:name w:val="5E6F51FE4D5F4B649B4FE8DC7A35DDDF"/>
  </w:style>
  <w:style w:type="paragraph" w:customStyle="1" w:styleId="43E0299B374D493DB2F31B7C6577731C">
    <w:name w:val="43E0299B374D493DB2F31B7C6577731C"/>
  </w:style>
  <w:style w:type="paragraph" w:customStyle="1" w:styleId="DDE61955951F48BEA0902F6797F5FB8C">
    <w:name w:val="DDE61955951F48BEA0902F6797F5FB8C"/>
  </w:style>
  <w:style w:type="paragraph" w:customStyle="1" w:styleId="CFF3DB1A15DF48C59F825241D07DD3EA">
    <w:name w:val="CFF3DB1A15DF48C59F825241D07DD3EA"/>
  </w:style>
  <w:style w:type="paragraph" w:customStyle="1" w:styleId="C4795CDD1E3C4254865E87C062677BEA">
    <w:name w:val="C4795CDD1E3C4254865E87C062677BEA"/>
  </w:style>
  <w:style w:type="paragraph" w:customStyle="1" w:styleId="0FD59D2424E54E16BE22F1BD2A6EFFFB">
    <w:name w:val="0FD59D2424E54E16BE22F1BD2A6EFFFB"/>
  </w:style>
  <w:style w:type="paragraph" w:customStyle="1" w:styleId="6629296D761C42908D01315F9BB435AE">
    <w:name w:val="6629296D761C42908D01315F9BB435AE"/>
  </w:style>
  <w:style w:type="paragraph" w:customStyle="1" w:styleId="E802691816044389904DF0C22B7886C8">
    <w:name w:val="E802691816044389904DF0C22B7886C8"/>
  </w:style>
  <w:style w:type="paragraph" w:customStyle="1" w:styleId="4DA235265C464E418600CD6D1F13E33A">
    <w:name w:val="4DA235265C464E418600CD6D1F13E33A"/>
  </w:style>
  <w:style w:type="paragraph" w:customStyle="1" w:styleId="EB6DD22C7D1A41D39DE4DE88D3D95D7B">
    <w:name w:val="EB6DD22C7D1A41D39DE4DE88D3D95D7B"/>
  </w:style>
  <w:style w:type="paragraph" w:customStyle="1" w:styleId="98778500A8B34FA8A8A9E2842D103050">
    <w:name w:val="98778500A8B34FA8A8A9E2842D103050"/>
  </w:style>
  <w:style w:type="paragraph" w:customStyle="1" w:styleId="86BE679E8B174D3D945B496051D86C91">
    <w:name w:val="86BE679E8B174D3D945B496051D86C91"/>
  </w:style>
  <w:style w:type="paragraph" w:customStyle="1" w:styleId="BE9944F4FA954EC2972BFDD58C44E860">
    <w:name w:val="BE9944F4FA954EC2972BFDD58C44E860"/>
  </w:style>
  <w:style w:type="paragraph" w:customStyle="1" w:styleId="97A2E305F8144A30987862B9665F143D">
    <w:name w:val="97A2E305F8144A30987862B9665F143D"/>
  </w:style>
  <w:style w:type="paragraph" w:customStyle="1" w:styleId="C4C0EEE15F9941B4B23C30F98E09EBCE">
    <w:name w:val="C4C0EEE15F9941B4B23C30F98E09EBCE"/>
  </w:style>
  <w:style w:type="paragraph" w:customStyle="1" w:styleId="E0FE63C100FC4F939FC0C066BAD47E12">
    <w:name w:val="E0FE63C100FC4F939FC0C066BAD47E12"/>
  </w:style>
  <w:style w:type="paragraph" w:customStyle="1" w:styleId="1C6E7CFD4DBB4ECCA190C17856862ED3">
    <w:name w:val="1C6E7CFD4DBB4ECCA190C17856862ED3"/>
  </w:style>
  <w:style w:type="paragraph" w:customStyle="1" w:styleId="B4071A9E26594D4DA496A94040D0C02C">
    <w:name w:val="B4071A9E26594D4DA496A94040D0C02C"/>
  </w:style>
  <w:style w:type="paragraph" w:customStyle="1" w:styleId="0B84278617EC40048E7593A53FCAA480">
    <w:name w:val="0B84278617EC40048E7593A53FCAA480"/>
  </w:style>
  <w:style w:type="paragraph" w:customStyle="1" w:styleId="D934F41D829C48ED8B7DB1CDB70020FA">
    <w:name w:val="D934F41D829C48ED8B7DB1CDB70020FA"/>
  </w:style>
  <w:style w:type="paragraph" w:customStyle="1" w:styleId="379010FA56EA4D18BD350B0C680161C1">
    <w:name w:val="379010FA56EA4D18BD350B0C680161C1"/>
  </w:style>
  <w:style w:type="paragraph" w:customStyle="1" w:styleId="30770B31D7B74C3A973BB0D0AB7F4C99">
    <w:name w:val="30770B31D7B74C3A973BB0D0AB7F4C99"/>
  </w:style>
  <w:style w:type="paragraph" w:customStyle="1" w:styleId="DFB309AD9B51461CA81BA35059028C87">
    <w:name w:val="DFB309AD9B51461CA81BA35059028C87"/>
  </w:style>
  <w:style w:type="paragraph" w:customStyle="1" w:styleId="6ED1D55FE57A4A58809F00ADA102343C">
    <w:name w:val="6ED1D55FE57A4A58809F00ADA102343C"/>
    <w:rsid w:val="00790B24"/>
  </w:style>
  <w:style w:type="paragraph" w:customStyle="1" w:styleId="D24166C5D2144A0984C956C24C2E87E9">
    <w:name w:val="D24166C5D2144A0984C956C24C2E87E9"/>
    <w:rsid w:val="00790B24"/>
  </w:style>
  <w:style w:type="paragraph" w:customStyle="1" w:styleId="E24C5690D51B4479B4BED276B97BF198">
    <w:name w:val="E24C5690D51B4479B4BED276B97BF198"/>
    <w:rsid w:val="00790B24"/>
  </w:style>
  <w:style w:type="paragraph" w:customStyle="1" w:styleId="3FB41F0A6BD94D4E86D6AF2FF06BE99B">
    <w:name w:val="3FB41F0A6BD94D4E86D6AF2FF06BE99B"/>
    <w:rsid w:val="00790B24"/>
  </w:style>
  <w:style w:type="paragraph" w:customStyle="1" w:styleId="DD00F50322104BEDB310EECD113F0E37">
    <w:name w:val="DD00F50322104BEDB310EECD113F0E37"/>
    <w:rsid w:val="00790B24"/>
  </w:style>
  <w:style w:type="paragraph" w:customStyle="1" w:styleId="75BAA206287547EE97E6460C903E4704">
    <w:name w:val="75BAA206287547EE97E6460C903E4704"/>
    <w:rsid w:val="00790B24"/>
  </w:style>
  <w:style w:type="paragraph" w:customStyle="1" w:styleId="C73F4AE8569847BE85BDEB3C5B464C87">
    <w:name w:val="C73F4AE8569847BE85BDEB3C5B464C87"/>
    <w:rsid w:val="00790B24"/>
  </w:style>
  <w:style w:type="paragraph" w:customStyle="1" w:styleId="EBAAFB4C873F42708ED3C4EB6ED58A37">
    <w:name w:val="EBAAFB4C873F42708ED3C4EB6ED58A37"/>
    <w:rsid w:val="00790B24"/>
  </w:style>
  <w:style w:type="paragraph" w:customStyle="1" w:styleId="152DBE5EEFCF4673BE6DBFF0629481CC">
    <w:name w:val="152DBE5EEFCF4673BE6DBFF0629481CC"/>
    <w:rsid w:val="00790B24"/>
  </w:style>
  <w:style w:type="paragraph" w:customStyle="1" w:styleId="E4ED3A03EED34465BB8BA296B1F285DD">
    <w:name w:val="E4ED3A03EED34465BB8BA296B1F285DD"/>
    <w:rsid w:val="00790B24"/>
  </w:style>
  <w:style w:type="paragraph" w:customStyle="1" w:styleId="9179AE9B69EB4C9CAFECBF48C783F9A8">
    <w:name w:val="9179AE9B69EB4C9CAFECBF48C783F9A8"/>
    <w:rsid w:val="00790B24"/>
  </w:style>
  <w:style w:type="paragraph" w:customStyle="1" w:styleId="62A58A1F6DB848F3B1B6BF2A36411343">
    <w:name w:val="62A58A1F6DB848F3B1B6BF2A36411343"/>
    <w:rsid w:val="00790B24"/>
  </w:style>
  <w:style w:type="paragraph" w:customStyle="1" w:styleId="DEC8138345554249823C7B849D54D1A8">
    <w:name w:val="DEC8138345554249823C7B849D54D1A8"/>
    <w:rsid w:val="00790B24"/>
  </w:style>
  <w:style w:type="paragraph" w:customStyle="1" w:styleId="ABAB5978F90F461A97960FF5A570BC94">
    <w:name w:val="ABAB5978F90F461A97960FF5A570BC94"/>
    <w:rsid w:val="00790B24"/>
  </w:style>
  <w:style w:type="paragraph" w:customStyle="1" w:styleId="AAA4445610114AF497E7587205581CD1">
    <w:name w:val="AAA4445610114AF497E7587205581CD1"/>
    <w:rsid w:val="00790B24"/>
  </w:style>
  <w:style w:type="paragraph" w:customStyle="1" w:styleId="5F0EFAD4808C4D829E3313476E323303">
    <w:name w:val="5F0EFAD4808C4D829E3313476E323303"/>
    <w:rsid w:val="00790B24"/>
  </w:style>
  <w:style w:type="paragraph" w:customStyle="1" w:styleId="D0BAC6F909FA47E3948C67B158B47062">
    <w:name w:val="D0BAC6F909FA47E3948C67B158B47062"/>
    <w:rsid w:val="00790B24"/>
  </w:style>
  <w:style w:type="paragraph" w:customStyle="1" w:styleId="46F41D6C342841BCBE0683E9CDE99D80">
    <w:name w:val="46F41D6C342841BCBE0683E9CDE99D80"/>
    <w:rsid w:val="00790B24"/>
  </w:style>
  <w:style w:type="paragraph" w:customStyle="1" w:styleId="5970F676BE544BD4A5F7D75CAF312B3C">
    <w:name w:val="5970F676BE544BD4A5F7D75CAF312B3C"/>
    <w:rsid w:val="00790B24"/>
  </w:style>
  <w:style w:type="paragraph" w:customStyle="1" w:styleId="9C537ECFA5DE4D09A7F9509C64FBB39C">
    <w:name w:val="9C537ECFA5DE4D09A7F9509C64FBB39C"/>
    <w:rsid w:val="00790B24"/>
  </w:style>
  <w:style w:type="paragraph" w:customStyle="1" w:styleId="388A2B565FA5448C9C9C9E876CF025CC">
    <w:name w:val="388A2B565FA5448C9C9C9E876CF025CC"/>
    <w:rsid w:val="00790B24"/>
  </w:style>
  <w:style w:type="paragraph" w:customStyle="1" w:styleId="88EBA5BF56C74342BA356362E5535A9B">
    <w:name w:val="88EBA5BF56C74342BA356362E5535A9B"/>
    <w:rsid w:val="00790B24"/>
  </w:style>
  <w:style w:type="paragraph" w:customStyle="1" w:styleId="B43DD7C4CF5046FBB23E2399ED1B7310">
    <w:name w:val="B43DD7C4CF5046FBB23E2399ED1B7310"/>
    <w:rsid w:val="00790B24"/>
  </w:style>
  <w:style w:type="paragraph" w:customStyle="1" w:styleId="79E488332D554BF58254A2D006C81CA2">
    <w:name w:val="79E488332D554BF58254A2D006C81CA2"/>
    <w:rsid w:val="00790B24"/>
  </w:style>
  <w:style w:type="paragraph" w:customStyle="1" w:styleId="D41AED002EE44B13803345FBA61ADE01">
    <w:name w:val="D41AED002EE44B13803345FBA61ADE01"/>
    <w:rsid w:val="00790B24"/>
  </w:style>
  <w:style w:type="paragraph" w:customStyle="1" w:styleId="0A228B05D3744562993833E20720D29D">
    <w:name w:val="0A228B05D3744562993833E20720D29D"/>
    <w:rsid w:val="00790B24"/>
  </w:style>
  <w:style w:type="paragraph" w:customStyle="1" w:styleId="CACA3E60DADE4AFCBE12E917D9E24DDA">
    <w:name w:val="CACA3E60DADE4AFCBE12E917D9E24DDA"/>
    <w:rsid w:val="00790B24"/>
  </w:style>
  <w:style w:type="paragraph" w:customStyle="1" w:styleId="F90F9B1E662A4071AEBF4DDD26C0E421">
    <w:name w:val="F90F9B1E662A4071AEBF4DDD26C0E421"/>
    <w:rsid w:val="00790B24"/>
  </w:style>
  <w:style w:type="paragraph" w:customStyle="1" w:styleId="8DC387C7089949D18F718348A27C142D">
    <w:name w:val="8DC387C7089949D18F718348A27C142D"/>
    <w:rsid w:val="00790B24"/>
  </w:style>
  <w:style w:type="paragraph" w:customStyle="1" w:styleId="207FBC4F7BDC4B789D1EC958516A151D">
    <w:name w:val="207FBC4F7BDC4B789D1EC958516A151D"/>
    <w:rsid w:val="00790B24"/>
  </w:style>
  <w:style w:type="paragraph" w:customStyle="1" w:styleId="644C6E806BFB47A184D2E55923DEEC4D">
    <w:name w:val="644C6E806BFB47A184D2E55923DEEC4D"/>
    <w:rsid w:val="00790B24"/>
  </w:style>
  <w:style w:type="paragraph" w:customStyle="1" w:styleId="35B20047C0364459804782F7F420846E">
    <w:name w:val="35B20047C0364459804782F7F420846E"/>
    <w:rsid w:val="00790B24"/>
  </w:style>
  <w:style w:type="paragraph" w:customStyle="1" w:styleId="6560B846F8924D0BB12EE50D1EA54B2C">
    <w:name w:val="6560B846F8924D0BB12EE50D1EA54B2C"/>
    <w:rsid w:val="00790B24"/>
  </w:style>
  <w:style w:type="paragraph" w:customStyle="1" w:styleId="C7014E72DA23492994DF4F6C819B45D3">
    <w:name w:val="C7014E72DA23492994DF4F6C819B45D3"/>
    <w:rsid w:val="00790B24"/>
  </w:style>
  <w:style w:type="paragraph" w:customStyle="1" w:styleId="7D46017F494B4E7FBFE02A3265494DEC">
    <w:name w:val="7D46017F494B4E7FBFE02A3265494DEC"/>
    <w:rsid w:val="00790B24"/>
  </w:style>
  <w:style w:type="paragraph" w:customStyle="1" w:styleId="C0EE1EE79A894F1C8816EC1175ECCDFA">
    <w:name w:val="C0EE1EE79A894F1C8816EC1175ECCDFA"/>
    <w:rsid w:val="00790B24"/>
  </w:style>
  <w:style w:type="paragraph" w:customStyle="1" w:styleId="626048ACA5874D14A98D86DCF07A1FA4">
    <w:name w:val="626048ACA5874D14A98D86DCF07A1FA4"/>
    <w:rsid w:val="00790B24"/>
  </w:style>
  <w:style w:type="paragraph" w:customStyle="1" w:styleId="C6FB0B19BFB742ABA4AA4150BBB82A2B">
    <w:name w:val="C6FB0B19BFB742ABA4AA4150BBB82A2B"/>
    <w:rsid w:val="00790B24"/>
  </w:style>
  <w:style w:type="paragraph" w:customStyle="1" w:styleId="FD62186C7CEE44E5AAAAF8087EAFD957">
    <w:name w:val="FD62186C7CEE44E5AAAAF8087EAFD957"/>
    <w:rsid w:val="00790B24"/>
  </w:style>
  <w:style w:type="paragraph" w:customStyle="1" w:styleId="CD024124FC744C6E9B8E7881DB5B6A10">
    <w:name w:val="CD024124FC744C6E9B8E7881DB5B6A10"/>
    <w:rsid w:val="00790B24"/>
  </w:style>
  <w:style w:type="paragraph" w:customStyle="1" w:styleId="4AAC022C44C84DD18C9251EA683A77CE">
    <w:name w:val="4AAC022C44C84DD18C9251EA683A77CE"/>
    <w:rsid w:val="00790B24"/>
  </w:style>
  <w:style w:type="paragraph" w:customStyle="1" w:styleId="344510B3673447C9A2A441EF72C09BD6">
    <w:name w:val="344510B3673447C9A2A441EF72C09BD6"/>
    <w:rsid w:val="00790B24"/>
  </w:style>
  <w:style w:type="paragraph" w:customStyle="1" w:styleId="CE96E9AF16B74954ABA0626A6DEC3ADA">
    <w:name w:val="CE96E9AF16B74954ABA0626A6DEC3ADA"/>
    <w:rsid w:val="00790B24"/>
  </w:style>
  <w:style w:type="paragraph" w:customStyle="1" w:styleId="26ABE717B2234E0194B2FF74CD987897">
    <w:name w:val="26ABE717B2234E0194B2FF74CD987897"/>
    <w:rsid w:val="00790B24"/>
  </w:style>
  <w:style w:type="paragraph" w:customStyle="1" w:styleId="8FCAB7153952488AAAA602F7A248E47C">
    <w:name w:val="8FCAB7153952488AAAA602F7A248E47C"/>
    <w:rsid w:val="00790B24"/>
  </w:style>
  <w:style w:type="paragraph" w:customStyle="1" w:styleId="2D56967279EE4B228473335F6C431CBB">
    <w:name w:val="2D56967279EE4B228473335F6C431CBB"/>
    <w:rsid w:val="00790B24"/>
  </w:style>
  <w:style w:type="paragraph" w:customStyle="1" w:styleId="274B8BCF997244B48FA7FF3BFB0E6311">
    <w:name w:val="274B8BCF997244B48FA7FF3BFB0E6311"/>
    <w:rsid w:val="00790B24"/>
  </w:style>
  <w:style w:type="paragraph" w:customStyle="1" w:styleId="DB90F7EB68FD4AC68C7653BB23853B9A">
    <w:name w:val="DB90F7EB68FD4AC68C7653BB23853B9A"/>
    <w:rsid w:val="00790B24"/>
  </w:style>
  <w:style w:type="paragraph" w:customStyle="1" w:styleId="8479DDE1A2574CE0A9E87565BD1C0DF6">
    <w:name w:val="8479DDE1A2574CE0A9E87565BD1C0DF6"/>
    <w:rsid w:val="00790B24"/>
  </w:style>
  <w:style w:type="paragraph" w:customStyle="1" w:styleId="51E5E07198FF492998A5A70DE390A598">
    <w:name w:val="51E5E07198FF492998A5A70DE390A598"/>
    <w:rsid w:val="00790B24"/>
  </w:style>
  <w:style w:type="paragraph" w:customStyle="1" w:styleId="4E91D95DD61040F4B54BAAFCFA7A7696">
    <w:name w:val="4E91D95DD61040F4B54BAAFCFA7A7696"/>
    <w:rsid w:val="00790B24"/>
  </w:style>
  <w:style w:type="paragraph" w:customStyle="1" w:styleId="2B5098A5F23B4BDFB99DFFFF8E223B94">
    <w:name w:val="2B5098A5F23B4BDFB99DFFFF8E223B94"/>
    <w:rsid w:val="00790B24"/>
  </w:style>
  <w:style w:type="paragraph" w:customStyle="1" w:styleId="3C96480146B345BBACD06F184A531B16">
    <w:name w:val="3C96480146B345BBACD06F184A531B16"/>
    <w:rsid w:val="00790B24"/>
  </w:style>
  <w:style w:type="paragraph" w:customStyle="1" w:styleId="CA0E10E8905D4BED93EDFF96D2C51A4A">
    <w:name w:val="CA0E10E8905D4BED93EDFF96D2C51A4A"/>
    <w:rsid w:val="00790B24"/>
  </w:style>
  <w:style w:type="paragraph" w:customStyle="1" w:styleId="28FD2A420EC64C74BA41ED0FE516C799">
    <w:name w:val="28FD2A420EC64C74BA41ED0FE516C799"/>
    <w:rsid w:val="00790B24"/>
  </w:style>
  <w:style w:type="paragraph" w:customStyle="1" w:styleId="0F44BBA604CF403DA44D8DAA57479F5E">
    <w:name w:val="0F44BBA604CF403DA44D8DAA57479F5E"/>
    <w:rsid w:val="00790B24"/>
  </w:style>
  <w:style w:type="paragraph" w:customStyle="1" w:styleId="FCEDA457429E4D208CE8D3C038A77ECD">
    <w:name w:val="FCEDA457429E4D208CE8D3C038A77ECD"/>
    <w:rsid w:val="00790B24"/>
  </w:style>
  <w:style w:type="paragraph" w:customStyle="1" w:styleId="A8361F0CE4694BB3855601E2474A7247">
    <w:name w:val="A8361F0CE4694BB3855601E2474A7247"/>
    <w:rsid w:val="00790B24"/>
  </w:style>
  <w:style w:type="paragraph" w:customStyle="1" w:styleId="3338051A25774763A1204C308236399F">
    <w:name w:val="3338051A25774763A1204C308236399F"/>
    <w:rsid w:val="00790B24"/>
  </w:style>
  <w:style w:type="paragraph" w:customStyle="1" w:styleId="1B7E389CA8C448ACA5910E6391156D95">
    <w:name w:val="1B7E389CA8C448ACA5910E6391156D95"/>
    <w:rsid w:val="00790B24"/>
  </w:style>
  <w:style w:type="paragraph" w:customStyle="1" w:styleId="959676EB0A344203A76878C463AF190E">
    <w:name w:val="959676EB0A344203A76878C463AF190E"/>
    <w:rsid w:val="00790B24"/>
  </w:style>
  <w:style w:type="paragraph" w:customStyle="1" w:styleId="44F4CD563EBE4C4D8242510147EB2581">
    <w:name w:val="44F4CD563EBE4C4D8242510147EB2581"/>
    <w:rsid w:val="00790B24"/>
  </w:style>
  <w:style w:type="paragraph" w:customStyle="1" w:styleId="CD8B981F81774BA89C42FFABF364535F">
    <w:name w:val="CD8B981F81774BA89C42FFABF364535F"/>
    <w:rsid w:val="00790B24"/>
  </w:style>
  <w:style w:type="paragraph" w:customStyle="1" w:styleId="75761903846148279CB3318476B8666E">
    <w:name w:val="75761903846148279CB3318476B8666E"/>
    <w:rsid w:val="00790B24"/>
  </w:style>
  <w:style w:type="paragraph" w:customStyle="1" w:styleId="A0A2FE51E5314A80A72D99710302357C">
    <w:name w:val="A0A2FE51E5314A80A72D99710302357C"/>
    <w:rsid w:val="00790B24"/>
  </w:style>
  <w:style w:type="paragraph" w:customStyle="1" w:styleId="DC880654E7464BDEB4005602FEBF49DD">
    <w:name w:val="DC880654E7464BDEB4005602FEBF49DD"/>
    <w:rsid w:val="00790B24"/>
  </w:style>
  <w:style w:type="paragraph" w:customStyle="1" w:styleId="F37EC6F8DFB442D0A898387610ED3905">
    <w:name w:val="F37EC6F8DFB442D0A898387610ED3905"/>
    <w:rsid w:val="00790B24"/>
  </w:style>
  <w:style w:type="paragraph" w:customStyle="1" w:styleId="FC27A5D9D2C34BEAB81CBD5A3080AA1E">
    <w:name w:val="FC27A5D9D2C34BEAB81CBD5A3080AA1E"/>
    <w:rsid w:val="00790B24"/>
  </w:style>
  <w:style w:type="paragraph" w:customStyle="1" w:styleId="C4D3363BAE6447A8A9A15CFB70048605">
    <w:name w:val="C4D3363BAE6447A8A9A15CFB70048605"/>
    <w:rsid w:val="00790B24"/>
  </w:style>
  <w:style w:type="paragraph" w:customStyle="1" w:styleId="8E7D350DB0424D37BD8C28253B227357">
    <w:name w:val="8E7D350DB0424D37BD8C28253B227357"/>
    <w:rsid w:val="00790B24"/>
  </w:style>
  <w:style w:type="paragraph" w:customStyle="1" w:styleId="6B0661075AE34A90B8122626043B97D1">
    <w:name w:val="6B0661075AE34A90B8122626043B97D1"/>
    <w:rsid w:val="00790B24"/>
  </w:style>
  <w:style w:type="paragraph" w:customStyle="1" w:styleId="61F5D5650F21435AAB33A8E35F7B7150">
    <w:name w:val="61F5D5650F21435AAB33A8E35F7B7150"/>
    <w:rsid w:val="00790B24"/>
  </w:style>
  <w:style w:type="paragraph" w:customStyle="1" w:styleId="0801E18257A64F29B86BE67FEB7835B8">
    <w:name w:val="0801E18257A64F29B86BE67FEB7835B8"/>
    <w:rsid w:val="00790B24"/>
  </w:style>
  <w:style w:type="paragraph" w:customStyle="1" w:styleId="EE90FE7F38294E8FA43900ECE3A633D0">
    <w:name w:val="EE90FE7F38294E8FA43900ECE3A633D0"/>
    <w:rsid w:val="00790B24"/>
  </w:style>
  <w:style w:type="paragraph" w:customStyle="1" w:styleId="D7225032AB8D4627A9C4E8FBEE455F88">
    <w:name w:val="D7225032AB8D4627A9C4E8FBEE455F88"/>
    <w:rsid w:val="00790B24"/>
  </w:style>
  <w:style w:type="paragraph" w:customStyle="1" w:styleId="BB8B6F29D4C1474699831D5B91AF5F13">
    <w:name w:val="BB8B6F29D4C1474699831D5B91AF5F13"/>
    <w:rsid w:val="00790B24"/>
  </w:style>
  <w:style w:type="paragraph" w:customStyle="1" w:styleId="2AA70AD40BD743CAA160304BE478BBB3">
    <w:name w:val="2AA70AD40BD743CAA160304BE478BBB3"/>
    <w:rsid w:val="00790B24"/>
  </w:style>
  <w:style w:type="paragraph" w:customStyle="1" w:styleId="6EF20E3911CF44ECA2B798A7AE442E83">
    <w:name w:val="6EF20E3911CF44ECA2B798A7AE442E83"/>
    <w:rsid w:val="00790B24"/>
  </w:style>
  <w:style w:type="paragraph" w:customStyle="1" w:styleId="2640171CC92A4190BDA4D2AC80020964">
    <w:name w:val="2640171CC92A4190BDA4D2AC80020964"/>
    <w:rsid w:val="00790B24"/>
  </w:style>
  <w:style w:type="paragraph" w:customStyle="1" w:styleId="3893D2780AA84155B69AB61A28520D62">
    <w:name w:val="3893D2780AA84155B69AB61A28520D62"/>
    <w:rsid w:val="00790B24"/>
  </w:style>
  <w:style w:type="paragraph" w:customStyle="1" w:styleId="EC439ED066D24E8980E6AFEFB7DB6775">
    <w:name w:val="EC439ED066D24E8980E6AFEFB7DB6775"/>
    <w:rsid w:val="00790B24"/>
  </w:style>
  <w:style w:type="paragraph" w:customStyle="1" w:styleId="74F6CB0A796C4739886715DDE434A95D">
    <w:name w:val="74F6CB0A796C4739886715DDE434A95D"/>
    <w:rsid w:val="00790B24"/>
  </w:style>
  <w:style w:type="paragraph" w:customStyle="1" w:styleId="859137BE24AC40E5994514614D97FF4D">
    <w:name w:val="859137BE24AC40E5994514614D97FF4D"/>
    <w:rsid w:val="00790B24"/>
  </w:style>
  <w:style w:type="paragraph" w:customStyle="1" w:styleId="3130772A6D7547FEBE6BD3BF079A487E">
    <w:name w:val="3130772A6D7547FEBE6BD3BF079A487E"/>
    <w:rsid w:val="00790B24"/>
  </w:style>
  <w:style w:type="paragraph" w:customStyle="1" w:styleId="212B7E608031499EA8EB556E09994D1C">
    <w:name w:val="212B7E608031499EA8EB556E09994D1C"/>
    <w:rsid w:val="00790B24"/>
  </w:style>
  <w:style w:type="paragraph" w:customStyle="1" w:styleId="2A3A6DE7A82549B3847ED4CF69359676">
    <w:name w:val="2A3A6DE7A82549B3847ED4CF69359676"/>
    <w:rsid w:val="00790B24"/>
  </w:style>
  <w:style w:type="paragraph" w:customStyle="1" w:styleId="45BFA2DC0D59426BAF99500453FC128A">
    <w:name w:val="45BFA2DC0D59426BAF99500453FC128A"/>
    <w:rsid w:val="00790B24"/>
  </w:style>
  <w:style w:type="paragraph" w:customStyle="1" w:styleId="9DCD48DEF9104967B0E26C5B67472AA1">
    <w:name w:val="9DCD48DEF9104967B0E26C5B67472AA1"/>
    <w:rsid w:val="00790B24"/>
  </w:style>
  <w:style w:type="paragraph" w:customStyle="1" w:styleId="A9143EBF5037443CB4197D68514B96D3">
    <w:name w:val="A9143EBF5037443CB4197D68514B96D3"/>
    <w:rsid w:val="00790B24"/>
  </w:style>
  <w:style w:type="paragraph" w:customStyle="1" w:styleId="32F8B48B105341248F9A5DB343B5A8DB">
    <w:name w:val="32F8B48B105341248F9A5DB343B5A8DB"/>
    <w:rsid w:val="00790B24"/>
  </w:style>
  <w:style w:type="paragraph" w:customStyle="1" w:styleId="055B8000A8BD4882B715C5155CD4B27C">
    <w:name w:val="055B8000A8BD4882B715C5155CD4B27C"/>
    <w:rsid w:val="00790B24"/>
  </w:style>
  <w:style w:type="paragraph" w:customStyle="1" w:styleId="D965781C40F74CD99E04414E2777A6EE">
    <w:name w:val="D965781C40F74CD99E04414E2777A6EE"/>
    <w:rsid w:val="00790B24"/>
  </w:style>
  <w:style w:type="paragraph" w:customStyle="1" w:styleId="BF4F5EBC69A14905A77DE5659D544167">
    <w:name w:val="BF4F5EBC69A14905A77DE5659D544167"/>
    <w:rsid w:val="00790B24"/>
  </w:style>
  <w:style w:type="paragraph" w:customStyle="1" w:styleId="AC6644A73D804375BEEA70A748FC700E">
    <w:name w:val="AC6644A73D804375BEEA70A748FC700E"/>
    <w:rsid w:val="00790B24"/>
  </w:style>
  <w:style w:type="paragraph" w:customStyle="1" w:styleId="7539B4D7FF2042CCA64854A55812FCDF">
    <w:name w:val="7539B4D7FF2042CCA64854A55812FCDF"/>
    <w:rsid w:val="00790B24"/>
  </w:style>
  <w:style w:type="paragraph" w:customStyle="1" w:styleId="F6EF99EE20F140EDB43EEB6358264DFC">
    <w:name w:val="F6EF99EE20F140EDB43EEB6358264DFC"/>
    <w:rsid w:val="00790B24"/>
  </w:style>
  <w:style w:type="paragraph" w:customStyle="1" w:styleId="4F339726CAD74A06B65AB7B4ABE220FA">
    <w:name w:val="4F339726CAD74A06B65AB7B4ABE220FA"/>
    <w:rsid w:val="00790B24"/>
  </w:style>
  <w:style w:type="paragraph" w:customStyle="1" w:styleId="F8244D7DA6DC432792A6D94741E12032">
    <w:name w:val="F8244D7DA6DC432792A6D94741E12032"/>
    <w:rsid w:val="00790B24"/>
  </w:style>
  <w:style w:type="paragraph" w:customStyle="1" w:styleId="AD9A72886D6848348E3E2310BEC80074">
    <w:name w:val="AD9A72886D6848348E3E2310BEC80074"/>
    <w:rsid w:val="00790B24"/>
  </w:style>
  <w:style w:type="paragraph" w:customStyle="1" w:styleId="7DF1A596F0F5422F82DA8DFB9EEEC36D">
    <w:name w:val="7DF1A596F0F5422F82DA8DFB9EEEC36D"/>
    <w:rsid w:val="00790B24"/>
  </w:style>
  <w:style w:type="paragraph" w:customStyle="1" w:styleId="3B682B2490774E93A9F2146D7EFC26B2">
    <w:name w:val="3B682B2490774E93A9F2146D7EFC26B2"/>
    <w:rsid w:val="00790B24"/>
  </w:style>
  <w:style w:type="paragraph" w:customStyle="1" w:styleId="E7AB8BA7C23C4EB4B3D8F07DB238960A">
    <w:name w:val="E7AB8BA7C23C4EB4B3D8F07DB238960A"/>
    <w:rsid w:val="00790B24"/>
  </w:style>
  <w:style w:type="paragraph" w:customStyle="1" w:styleId="E7AC8D1ACE0C4512BFFD89591E358DA1">
    <w:name w:val="E7AC8D1ACE0C4512BFFD89591E358DA1"/>
    <w:rsid w:val="00790B24"/>
  </w:style>
  <w:style w:type="paragraph" w:customStyle="1" w:styleId="738349C45F0C4795A57196366F050E4F">
    <w:name w:val="738349C45F0C4795A57196366F050E4F"/>
    <w:rsid w:val="00790B24"/>
  </w:style>
  <w:style w:type="paragraph" w:customStyle="1" w:styleId="3DBD46BC964149DC8DE7960C45ACA0CF">
    <w:name w:val="3DBD46BC964149DC8DE7960C45ACA0CF"/>
    <w:rsid w:val="00790B24"/>
  </w:style>
  <w:style w:type="paragraph" w:customStyle="1" w:styleId="F755DE64590A4010811805D25F0C068F">
    <w:name w:val="F755DE64590A4010811805D25F0C068F"/>
    <w:rsid w:val="00790B24"/>
  </w:style>
  <w:style w:type="paragraph" w:customStyle="1" w:styleId="9323AB8A520146B5A663E973ED5213EF">
    <w:name w:val="9323AB8A520146B5A663E973ED5213EF"/>
    <w:rsid w:val="00790B24"/>
  </w:style>
  <w:style w:type="paragraph" w:customStyle="1" w:styleId="1BF45AB5F14740B0AA50C90E8862F354">
    <w:name w:val="1BF45AB5F14740B0AA50C90E8862F354"/>
    <w:rsid w:val="00790B24"/>
  </w:style>
  <w:style w:type="paragraph" w:customStyle="1" w:styleId="92F03FABA5F9436180EC2C65F8FFFA95">
    <w:name w:val="92F03FABA5F9436180EC2C65F8FFFA95"/>
    <w:rsid w:val="00790B24"/>
  </w:style>
  <w:style w:type="paragraph" w:customStyle="1" w:styleId="7BCC21DDA6254DCEBADE31EA2A30B338">
    <w:name w:val="7BCC21DDA6254DCEBADE31EA2A30B338"/>
    <w:rsid w:val="00790B24"/>
  </w:style>
  <w:style w:type="paragraph" w:customStyle="1" w:styleId="8F92B6DDFD3441CCBA656C6933A5C79E">
    <w:name w:val="8F92B6DDFD3441CCBA656C6933A5C79E"/>
    <w:rsid w:val="00790B24"/>
  </w:style>
  <w:style w:type="paragraph" w:customStyle="1" w:styleId="72E155882CCF43C5976D773E45FF63F6">
    <w:name w:val="72E155882CCF43C5976D773E45FF63F6"/>
    <w:rsid w:val="00790B24"/>
  </w:style>
  <w:style w:type="paragraph" w:customStyle="1" w:styleId="1DB8F5A2117C453FB0A90276AAD00098">
    <w:name w:val="1DB8F5A2117C453FB0A90276AAD00098"/>
    <w:rsid w:val="00790B24"/>
  </w:style>
  <w:style w:type="paragraph" w:customStyle="1" w:styleId="DE0F1647E3D9412092D20D36C12F9BF2">
    <w:name w:val="DE0F1647E3D9412092D20D36C12F9BF2"/>
    <w:rsid w:val="00790B24"/>
  </w:style>
  <w:style w:type="paragraph" w:customStyle="1" w:styleId="FAE355689F8C4BB7A419C1790710B6FC">
    <w:name w:val="FAE355689F8C4BB7A419C1790710B6FC"/>
    <w:rsid w:val="00790B24"/>
  </w:style>
  <w:style w:type="paragraph" w:customStyle="1" w:styleId="B5235F4D075D49A6801B90F2CB1E19B5">
    <w:name w:val="B5235F4D075D49A6801B90F2CB1E19B5"/>
    <w:rsid w:val="00790B24"/>
  </w:style>
  <w:style w:type="paragraph" w:customStyle="1" w:styleId="5C97C65BFD9F49FDA59E054DDE230F20">
    <w:name w:val="5C97C65BFD9F49FDA59E054DDE230F20"/>
    <w:rsid w:val="00790B24"/>
  </w:style>
  <w:style w:type="paragraph" w:customStyle="1" w:styleId="250C6B27DC5D41AA99F9147DD40C1CC1">
    <w:name w:val="250C6B27DC5D41AA99F9147DD40C1CC1"/>
    <w:rsid w:val="00790B24"/>
  </w:style>
  <w:style w:type="paragraph" w:customStyle="1" w:styleId="09B373086D9844C29295FA1378AB3CBF">
    <w:name w:val="09B373086D9844C29295FA1378AB3CBF"/>
    <w:rsid w:val="00790B24"/>
  </w:style>
  <w:style w:type="paragraph" w:customStyle="1" w:styleId="80DC9BEAEF8F43CC8E88FCDE7E0F67FC">
    <w:name w:val="80DC9BEAEF8F43CC8E88FCDE7E0F67FC"/>
    <w:rsid w:val="00790B24"/>
  </w:style>
  <w:style w:type="paragraph" w:customStyle="1" w:styleId="2BA055659C2041759BD120C55108485A">
    <w:name w:val="2BA055659C2041759BD120C55108485A"/>
    <w:rsid w:val="00790B24"/>
  </w:style>
  <w:style w:type="paragraph" w:customStyle="1" w:styleId="4002E131BA2D44458FE9D9ED51EEE782">
    <w:name w:val="4002E131BA2D44458FE9D9ED51EEE782"/>
    <w:rsid w:val="00790B24"/>
  </w:style>
  <w:style w:type="paragraph" w:customStyle="1" w:styleId="851BF9736A0C439086B5DDC32F970E7D">
    <w:name w:val="851BF9736A0C439086B5DDC32F970E7D"/>
    <w:rsid w:val="00790B24"/>
  </w:style>
  <w:style w:type="paragraph" w:customStyle="1" w:styleId="E53AF5731F95470EA562302E5E70E42E">
    <w:name w:val="E53AF5731F95470EA562302E5E70E42E"/>
    <w:rsid w:val="00790B24"/>
  </w:style>
  <w:style w:type="paragraph" w:customStyle="1" w:styleId="D81E98535A1848D5BF535F2C7491C3F8">
    <w:name w:val="D81E98535A1848D5BF535F2C7491C3F8"/>
    <w:rsid w:val="00790B24"/>
  </w:style>
  <w:style w:type="paragraph" w:customStyle="1" w:styleId="0CBBAEB9BBAA45CB9DFBA27AF47348A2">
    <w:name w:val="0CBBAEB9BBAA45CB9DFBA27AF47348A2"/>
    <w:rsid w:val="00790B24"/>
  </w:style>
  <w:style w:type="paragraph" w:customStyle="1" w:styleId="C6E0F91D09E14D10A51F90798F634F26">
    <w:name w:val="C6E0F91D09E14D10A51F90798F634F26"/>
    <w:rsid w:val="00790B24"/>
  </w:style>
  <w:style w:type="paragraph" w:customStyle="1" w:styleId="2BBC15BEFBED48F9AF65C2E151A45840">
    <w:name w:val="2BBC15BEFBED48F9AF65C2E151A45840"/>
    <w:rsid w:val="00790B24"/>
  </w:style>
  <w:style w:type="paragraph" w:customStyle="1" w:styleId="A27DA2F8870F41BDBDC72E213174D3AE">
    <w:name w:val="A27DA2F8870F41BDBDC72E213174D3AE"/>
    <w:rsid w:val="00790B24"/>
  </w:style>
  <w:style w:type="paragraph" w:customStyle="1" w:styleId="117FF00FC3544EDA82A5206A2E0CDAEA">
    <w:name w:val="117FF00FC3544EDA82A5206A2E0CDAEA"/>
    <w:rsid w:val="00790B24"/>
  </w:style>
  <w:style w:type="paragraph" w:customStyle="1" w:styleId="F36850283E074D058CAAAEBF568564A3">
    <w:name w:val="F36850283E074D058CAAAEBF568564A3"/>
    <w:rsid w:val="00790B24"/>
  </w:style>
  <w:style w:type="paragraph" w:customStyle="1" w:styleId="C0E252061F514B1BAC94A390E8E1CA6D">
    <w:name w:val="C0E252061F514B1BAC94A390E8E1CA6D"/>
    <w:rsid w:val="00790B24"/>
  </w:style>
  <w:style w:type="paragraph" w:customStyle="1" w:styleId="A9A0AAECDB934DC4BAE505A9BDDB7FD4">
    <w:name w:val="A9A0AAECDB934DC4BAE505A9BDDB7FD4"/>
    <w:rsid w:val="00790B24"/>
  </w:style>
  <w:style w:type="paragraph" w:customStyle="1" w:styleId="41C6F27FE2584DA2A1DEDBDA68F8AE69">
    <w:name w:val="41C6F27FE2584DA2A1DEDBDA68F8AE69"/>
    <w:rsid w:val="00790B24"/>
  </w:style>
  <w:style w:type="paragraph" w:customStyle="1" w:styleId="C012308E62A44087890FCC4C3EE52C74">
    <w:name w:val="C012308E62A44087890FCC4C3EE52C74"/>
    <w:rsid w:val="00790B24"/>
  </w:style>
  <w:style w:type="paragraph" w:customStyle="1" w:styleId="E0E30A8CF01F480A88DF9C1D2E7BA653">
    <w:name w:val="E0E30A8CF01F480A88DF9C1D2E7BA653"/>
    <w:rsid w:val="00790B24"/>
  </w:style>
  <w:style w:type="paragraph" w:customStyle="1" w:styleId="2BC0F99BAAE34B63B534467872F43F44">
    <w:name w:val="2BC0F99BAAE34B63B534467872F43F44"/>
    <w:rsid w:val="00790B24"/>
  </w:style>
  <w:style w:type="paragraph" w:customStyle="1" w:styleId="61547B18777D4ED3B49BA0A15465B06C">
    <w:name w:val="61547B18777D4ED3B49BA0A15465B06C"/>
    <w:rsid w:val="00790B24"/>
  </w:style>
  <w:style w:type="paragraph" w:customStyle="1" w:styleId="61FB2210995647D093E670169DFC6AE0">
    <w:name w:val="61FB2210995647D093E670169DFC6AE0"/>
    <w:rsid w:val="00790B24"/>
  </w:style>
  <w:style w:type="paragraph" w:customStyle="1" w:styleId="B61254241EE94B68A63AF197316CF3A7">
    <w:name w:val="B61254241EE94B68A63AF197316CF3A7"/>
    <w:rsid w:val="00790B24"/>
  </w:style>
  <w:style w:type="paragraph" w:customStyle="1" w:styleId="6E5BE637AA9C49C882F64143EE955D07">
    <w:name w:val="6E5BE637AA9C49C882F64143EE955D07"/>
    <w:rsid w:val="00790B24"/>
  </w:style>
  <w:style w:type="paragraph" w:customStyle="1" w:styleId="0DDA48FAAC0C4217A66ED824205BB100">
    <w:name w:val="0DDA48FAAC0C4217A66ED824205BB100"/>
    <w:rsid w:val="00790B24"/>
  </w:style>
  <w:style w:type="paragraph" w:customStyle="1" w:styleId="9750195EDC534BFBA7ACB2615BF97C01">
    <w:name w:val="9750195EDC534BFBA7ACB2615BF97C01"/>
    <w:rsid w:val="00790B24"/>
  </w:style>
  <w:style w:type="paragraph" w:customStyle="1" w:styleId="89E3950A473A4FA387630345802E6B7F">
    <w:name w:val="89E3950A473A4FA387630345802E6B7F"/>
    <w:rsid w:val="00790B24"/>
  </w:style>
  <w:style w:type="paragraph" w:customStyle="1" w:styleId="19689B78E5604542BBA21DD3190B965D">
    <w:name w:val="19689B78E5604542BBA21DD3190B965D"/>
    <w:rsid w:val="00790B24"/>
  </w:style>
  <w:style w:type="paragraph" w:customStyle="1" w:styleId="E6D17DC2D5414EFAB914F7A2993B056E">
    <w:name w:val="E6D17DC2D5414EFAB914F7A2993B056E"/>
    <w:rsid w:val="00790B24"/>
  </w:style>
  <w:style w:type="paragraph" w:customStyle="1" w:styleId="01C97A1EB1274FAD9F9743E483A7BF16">
    <w:name w:val="01C97A1EB1274FAD9F9743E483A7BF16"/>
    <w:rsid w:val="00790B24"/>
  </w:style>
  <w:style w:type="paragraph" w:customStyle="1" w:styleId="16912606B72D44979DB5A9C9C3FD8A3A">
    <w:name w:val="16912606B72D44979DB5A9C9C3FD8A3A"/>
    <w:rsid w:val="00790B24"/>
  </w:style>
  <w:style w:type="paragraph" w:customStyle="1" w:styleId="22E882726918420681468E13CB9EBC13">
    <w:name w:val="22E882726918420681468E13CB9EBC13"/>
    <w:rsid w:val="00790B24"/>
  </w:style>
  <w:style w:type="paragraph" w:customStyle="1" w:styleId="CBE6CBF42B2E43B0A489B5693260C5AA">
    <w:name w:val="CBE6CBF42B2E43B0A489B5693260C5AA"/>
    <w:rsid w:val="00790B24"/>
  </w:style>
  <w:style w:type="paragraph" w:customStyle="1" w:styleId="B9B7BF3BDD5C467790CDF12B410FF1F6">
    <w:name w:val="B9B7BF3BDD5C467790CDF12B410FF1F6"/>
    <w:rsid w:val="00790B24"/>
  </w:style>
  <w:style w:type="paragraph" w:customStyle="1" w:styleId="D6157A7945554586B58FD23FB2E4A9CC">
    <w:name w:val="D6157A7945554586B58FD23FB2E4A9CC"/>
    <w:rsid w:val="00790B24"/>
  </w:style>
  <w:style w:type="paragraph" w:customStyle="1" w:styleId="717CCF733F014BBCA51FCF9843401A64">
    <w:name w:val="717CCF733F014BBCA51FCF9843401A64"/>
    <w:rsid w:val="00790B24"/>
  </w:style>
  <w:style w:type="paragraph" w:customStyle="1" w:styleId="BED53F81386B416D92A5B73951DB8519">
    <w:name w:val="BED53F81386B416D92A5B73951DB8519"/>
    <w:rsid w:val="00790B24"/>
  </w:style>
  <w:style w:type="paragraph" w:customStyle="1" w:styleId="296C3974820A441F84D857E990BA6E0E">
    <w:name w:val="296C3974820A441F84D857E990BA6E0E"/>
    <w:rsid w:val="00790B24"/>
  </w:style>
  <w:style w:type="paragraph" w:customStyle="1" w:styleId="5027D9F7A04444FEA11DCA99C3A787E1">
    <w:name w:val="5027D9F7A04444FEA11DCA99C3A787E1"/>
    <w:rsid w:val="00790B24"/>
  </w:style>
  <w:style w:type="paragraph" w:customStyle="1" w:styleId="35977F05887243AFA18E191563593E7A">
    <w:name w:val="35977F05887243AFA18E191563593E7A"/>
    <w:rsid w:val="00790B24"/>
  </w:style>
  <w:style w:type="paragraph" w:customStyle="1" w:styleId="E767D04AE2FF4A8FB97DB235AAF2F102">
    <w:name w:val="E767D04AE2FF4A8FB97DB235AAF2F102"/>
    <w:rsid w:val="00790B24"/>
  </w:style>
  <w:style w:type="paragraph" w:customStyle="1" w:styleId="F925A058303D468C8DD8C0CD47EB0BD9">
    <w:name w:val="F925A058303D468C8DD8C0CD47EB0BD9"/>
    <w:rsid w:val="00790B24"/>
  </w:style>
  <w:style w:type="paragraph" w:customStyle="1" w:styleId="2F95AEEC81A74769A9BCA53AACFF1211">
    <w:name w:val="2F95AEEC81A74769A9BCA53AACFF1211"/>
    <w:rsid w:val="00790B24"/>
  </w:style>
  <w:style w:type="paragraph" w:customStyle="1" w:styleId="B243D12196E84A408852B976AEC9F9DF">
    <w:name w:val="B243D12196E84A408852B976AEC9F9DF"/>
    <w:rsid w:val="00790B24"/>
  </w:style>
  <w:style w:type="paragraph" w:customStyle="1" w:styleId="ED35CB8FA48243B29C80DEDCF3318BA6">
    <w:name w:val="ED35CB8FA48243B29C80DEDCF3318BA6"/>
    <w:rsid w:val="00790B24"/>
  </w:style>
  <w:style w:type="paragraph" w:customStyle="1" w:styleId="1BA93F9935AE49D9917AFE5CBB85E695">
    <w:name w:val="1BA93F9935AE49D9917AFE5CBB85E695"/>
    <w:rsid w:val="00790B24"/>
  </w:style>
  <w:style w:type="paragraph" w:customStyle="1" w:styleId="515E185D1E6D40209EE45A30F2A3AC5C">
    <w:name w:val="515E185D1E6D40209EE45A30F2A3AC5C"/>
    <w:rsid w:val="00790B24"/>
  </w:style>
  <w:style w:type="paragraph" w:customStyle="1" w:styleId="230A9D3B3E1A4065BADE851EC30F10FA">
    <w:name w:val="230A9D3B3E1A4065BADE851EC30F10FA"/>
    <w:rsid w:val="00790B24"/>
  </w:style>
  <w:style w:type="paragraph" w:customStyle="1" w:styleId="305A23C2EEEB49009DB4F99373D65795">
    <w:name w:val="305A23C2EEEB49009DB4F99373D65795"/>
    <w:rsid w:val="00790B24"/>
  </w:style>
  <w:style w:type="paragraph" w:customStyle="1" w:styleId="B102093A95A74B53B240778ECE376628">
    <w:name w:val="B102093A95A74B53B240778ECE376628"/>
    <w:rsid w:val="00790B24"/>
  </w:style>
  <w:style w:type="paragraph" w:customStyle="1" w:styleId="AF8161B76BE24EA7BBE8700080406DAD">
    <w:name w:val="AF8161B76BE24EA7BBE8700080406DAD"/>
    <w:rsid w:val="00790B24"/>
  </w:style>
  <w:style w:type="paragraph" w:customStyle="1" w:styleId="517DB0046DF44A7D8B9B5EF167821391">
    <w:name w:val="517DB0046DF44A7D8B9B5EF167821391"/>
    <w:rsid w:val="00790B24"/>
  </w:style>
  <w:style w:type="paragraph" w:customStyle="1" w:styleId="31A24C689DF940048703826443D75290">
    <w:name w:val="31A24C689DF940048703826443D75290"/>
    <w:rsid w:val="00790B24"/>
  </w:style>
  <w:style w:type="paragraph" w:customStyle="1" w:styleId="4029AEF2AE58459E98970E6DE88249CE">
    <w:name w:val="4029AEF2AE58459E98970E6DE88249CE"/>
    <w:rsid w:val="00790B24"/>
  </w:style>
  <w:style w:type="paragraph" w:customStyle="1" w:styleId="7C04BC338918492998D391E516813705">
    <w:name w:val="7C04BC338918492998D391E516813705"/>
    <w:rsid w:val="00790B24"/>
  </w:style>
  <w:style w:type="paragraph" w:customStyle="1" w:styleId="AF74EC8FE89440D993871DFEBBD8C88B">
    <w:name w:val="AF74EC8FE89440D993871DFEBBD8C88B"/>
    <w:rsid w:val="00790B24"/>
  </w:style>
  <w:style w:type="paragraph" w:customStyle="1" w:styleId="A87AF6C3D4F541E09B6102D3B5D4F01E">
    <w:name w:val="A87AF6C3D4F541E09B6102D3B5D4F01E"/>
    <w:rsid w:val="00790B24"/>
  </w:style>
  <w:style w:type="paragraph" w:customStyle="1" w:styleId="8F6E2347F4404B1CA7CAAC6C7614900E">
    <w:name w:val="8F6E2347F4404B1CA7CAAC6C7614900E"/>
    <w:rsid w:val="00790B24"/>
  </w:style>
  <w:style w:type="paragraph" w:customStyle="1" w:styleId="219A4A939165495D805F4092DC01D5F8">
    <w:name w:val="219A4A939165495D805F4092DC01D5F8"/>
    <w:rsid w:val="00790B24"/>
  </w:style>
  <w:style w:type="paragraph" w:customStyle="1" w:styleId="F92A9121873A45A581CE1BF5D55DF7D8">
    <w:name w:val="F92A9121873A45A581CE1BF5D55DF7D8"/>
    <w:rsid w:val="00790B24"/>
  </w:style>
  <w:style w:type="paragraph" w:customStyle="1" w:styleId="92C8EB4FC8AD4B8087669223DA6AF658">
    <w:name w:val="92C8EB4FC8AD4B8087669223DA6AF658"/>
    <w:rsid w:val="00790B24"/>
  </w:style>
  <w:style w:type="paragraph" w:customStyle="1" w:styleId="90F7798B301148F4A169436CB380E98D">
    <w:name w:val="90F7798B301148F4A169436CB380E98D"/>
    <w:rsid w:val="00790B24"/>
  </w:style>
  <w:style w:type="paragraph" w:customStyle="1" w:styleId="547F19E2DDB04BB7B6128ACB838B90A5">
    <w:name w:val="547F19E2DDB04BB7B6128ACB838B90A5"/>
    <w:rsid w:val="00790B24"/>
  </w:style>
  <w:style w:type="paragraph" w:customStyle="1" w:styleId="0FBEA1DAB5254A85B1B1005C48ABDC5A">
    <w:name w:val="0FBEA1DAB5254A85B1B1005C48ABDC5A"/>
    <w:rsid w:val="00790B24"/>
  </w:style>
  <w:style w:type="paragraph" w:customStyle="1" w:styleId="40A93460C44440F1A12C284FBBAA1DCF">
    <w:name w:val="40A93460C44440F1A12C284FBBAA1DCF"/>
    <w:rsid w:val="00790B24"/>
  </w:style>
  <w:style w:type="paragraph" w:customStyle="1" w:styleId="47A0A030FFD34F00A7D0BBEB1258D22F">
    <w:name w:val="47A0A030FFD34F00A7D0BBEB1258D22F"/>
    <w:rsid w:val="00790B24"/>
  </w:style>
  <w:style w:type="paragraph" w:customStyle="1" w:styleId="3602E09861E44B989F3F5D53D75C1F38">
    <w:name w:val="3602E09861E44B989F3F5D53D75C1F38"/>
    <w:rsid w:val="00790B24"/>
  </w:style>
  <w:style w:type="paragraph" w:customStyle="1" w:styleId="41F19D7CE9E14111A398ED1B602A2386">
    <w:name w:val="41F19D7CE9E14111A398ED1B602A2386"/>
    <w:rsid w:val="00790B24"/>
  </w:style>
  <w:style w:type="paragraph" w:customStyle="1" w:styleId="227C91C6BD474DAFA5D0E6F376E69CC0">
    <w:name w:val="227C91C6BD474DAFA5D0E6F376E69CC0"/>
    <w:rsid w:val="00790B24"/>
  </w:style>
  <w:style w:type="paragraph" w:customStyle="1" w:styleId="E06415B522EC4283A390C4DACAD7C32B">
    <w:name w:val="E06415B522EC4283A390C4DACAD7C32B"/>
    <w:rsid w:val="00790B24"/>
  </w:style>
  <w:style w:type="paragraph" w:customStyle="1" w:styleId="27B59A8819B54773BB41FC835B392858">
    <w:name w:val="27B59A8819B54773BB41FC835B392858"/>
    <w:rsid w:val="00790B24"/>
  </w:style>
  <w:style w:type="paragraph" w:customStyle="1" w:styleId="9AC9CBC8CC0C41288A590D0D5BDB9343">
    <w:name w:val="9AC9CBC8CC0C41288A590D0D5BDB9343"/>
    <w:rsid w:val="00790B24"/>
  </w:style>
  <w:style w:type="paragraph" w:customStyle="1" w:styleId="CEA66680FC804AABAB76112E070701D9">
    <w:name w:val="CEA66680FC804AABAB76112E070701D9"/>
    <w:rsid w:val="00790B24"/>
  </w:style>
  <w:style w:type="paragraph" w:customStyle="1" w:styleId="69C4576DB0FE444FB00E93392DDE89DA">
    <w:name w:val="69C4576DB0FE444FB00E93392DDE89DA"/>
    <w:rsid w:val="00790B24"/>
  </w:style>
  <w:style w:type="paragraph" w:customStyle="1" w:styleId="52D0727785F041158B68D1ABF61CDA0B">
    <w:name w:val="52D0727785F041158B68D1ABF61CDA0B"/>
    <w:rsid w:val="00790B24"/>
  </w:style>
  <w:style w:type="paragraph" w:customStyle="1" w:styleId="80F8BF95C20E4168B01829010B1DFF08">
    <w:name w:val="80F8BF95C20E4168B01829010B1DFF08"/>
    <w:rsid w:val="00790B24"/>
  </w:style>
  <w:style w:type="paragraph" w:customStyle="1" w:styleId="9848596EF3AE480F84CC33B7F332CFDE">
    <w:name w:val="9848596EF3AE480F84CC33B7F332CFDE"/>
    <w:rsid w:val="00790B24"/>
  </w:style>
  <w:style w:type="paragraph" w:customStyle="1" w:styleId="EA02189C2A4E4EF8B6A0FDC3657C87FE">
    <w:name w:val="EA02189C2A4E4EF8B6A0FDC3657C87FE"/>
    <w:rsid w:val="00790B24"/>
  </w:style>
  <w:style w:type="paragraph" w:customStyle="1" w:styleId="C963F5FDFE7C4EF88BAF0DA748ADD4FC">
    <w:name w:val="C963F5FDFE7C4EF88BAF0DA748ADD4FC"/>
    <w:rsid w:val="00790B24"/>
  </w:style>
  <w:style w:type="paragraph" w:customStyle="1" w:styleId="DDAEF51B04AE4C0F86AFFFFBF1715C28">
    <w:name w:val="DDAEF51B04AE4C0F86AFFFFBF1715C28"/>
    <w:rsid w:val="00790B24"/>
  </w:style>
  <w:style w:type="paragraph" w:customStyle="1" w:styleId="2743F1FB51084C60B493555DFDCEF9FB">
    <w:name w:val="2743F1FB51084C60B493555DFDCEF9FB"/>
    <w:rsid w:val="00790B24"/>
  </w:style>
  <w:style w:type="paragraph" w:customStyle="1" w:styleId="659CCCC2A6014071BF2277480584FFF0">
    <w:name w:val="659CCCC2A6014071BF2277480584FFF0"/>
    <w:rsid w:val="00790B24"/>
  </w:style>
  <w:style w:type="paragraph" w:customStyle="1" w:styleId="8F1DEA7948B240889BBF7364D3C082D2">
    <w:name w:val="8F1DEA7948B240889BBF7364D3C082D2"/>
    <w:rsid w:val="00790B24"/>
  </w:style>
  <w:style w:type="paragraph" w:customStyle="1" w:styleId="F40E36E89D8F43F48372C5EE7F28F71A">
    <w:name w:val="F40E36E89D8F43F48372C5EE7F28F71A"/>
    <w:rsid w:val="00790B24"/>
  </w:style>
  <w:style w:type="paragraph" w:customStyle="1" w:styleId="47EE50669931411D95F3759E3FD9EDC9">
    <w:name w:val="47EE50669931411D95F3759E3FD9EDC9"/>
    <w:rsid w:val="00790B24"/>
  </w:style>
  <w:style w:type="paragraph" w:customStyle="1" w:styleId="D4DBCC80521A40F0AD7DC0E45D61280E">
    <w:name w:val="D4DBCC80521A40F0AD7DC0E45D61280E"/>
    <w:rsid w:val="00790B24"/>
  </w:style>
  <w:style w:type="paragraph" w:customStyle="1" w:styleId="E2247A413FF743CE86DDED3CA6EBED5E">
    <w:name w:val="E2247A413FF743CE86DDED3CA6EBED5E"/>
    <w:rsid w:val="00790B24"/>
  </w:style>
  <w:style w:type="paragraph" w:customStyle="1" w:styleId="D97A3EC21429401786213A859A9C12FA">
    <w:name w:val="D97A3EC21429401786213A859A9C12FA"/>
    <w:rsid w:val="00790B24"/>
  </w:style>
  <w:style w:type="paragraph" w:customStyle="1" w:styleId="7E20C2DD400D4F78B5666AA944192FBD">
    <w:name w:val="7E20C2DD400D4F78B5666AA944192FBD"/>
    <w:rsid w:val="00790B24"/>
  </w:style>
  <w:style w:type="paragraph" w:customStyle="1" w:styleId="B2C15A510D794B4DBD09C51F523A1561">
    <w:name w:val="B2C15A510D794B4DBD09C51F523A1561"/>
    <w:rsid w:val="00790B24"/>
  </w:style>
  <w:style w:type="paragraph" w:customStyle="1" w:styleId="441F58C51C634813A5B94F123F2CEF4D">
    <w:name w:val="441F58C51C634813A5B94F123F2CEF4D"/>
    <w:rsid w:val="00790B24"/>
  </w:style>
  <w:style w:type="paragraph" w:customStyle="1" w:styleId="5922D50CA09948EBA71959865E88B6BF">
    <w:name w:val="5922D50CA09948EBA71959865E88B6BF"/>
    <w:rsid w:val="00790B24"/>
  </w:style>
  <w:style w:type="paragraph" w:customStyle="1" w:styleId="A88A98E30A79430C93E5BB5D90634F18">
    <w:name w:val="A88A98E30A79430C93E5BB5D90634F18"/>
    <w:rsid w:val="00790B24"/>
  </w:style>
  <w:style w:type="paragraph" w:customStyle="1" w:styleId="B2049F2D2EFF420C936188C8CF038428">
    <w:name w:val="B2049F2D2EFF420C936188C8CF038428"/>
    <w:rsid w:val="00790B24"/>
  </w:style>
  <w:style w:type="paragraph" w:customStyle="1" w:styleId="27F049FF9FF64858B16B37BFD4BFBE1C">
    <w:name w:val="27F049FF9FF64858B16B37BFD4BFBE1C"/>
    <w:rsid w:val="00790B24"/>
  </w:style>
  <w:style w:type="paragraph" w:customStyle="1" w:styleId="46410D1290354F30AFD289E036032F6D">
    <w:name w:val="46410D1290354F30AFD289E036032F6D"/>
    <w:rsid w:val="00790B24"/>
  </w:style>
  <w:style w:type="paragraph" w:customStyle="1" w:styleId="E96AF1FFDA434A5690D2E7B28E261474">
    <w:name w:val="E96AF1FFDA434A5690D2E7B28E261474"/>
    <w:rsid w:val="00790B24"/>
  </w:style>
  <w:style w:type="paragraph" w:customStyle="1" w:styleId="4A5E4E4C07EE43C98BB6CA279E2C9F95">
    <w:name w:val="4A5E4E4C07EE43C98BB6CA279E2C9F95"/>
    <w:rsid w:val="00790B24"/>
  </w:style>
  <w:style w:type="paragraph" w:customStyle="1" w:styleId="C4A6AD013E544CB9B52C7E0E50235DA7">
    <w:name w:val="C4A6AD013E544CB9B52C7E0E50235DA7"/>
    <w:rsid w:val="00790B24"/>
  </w:style>
  <w:style w:type="paragraph" w:customStyle="1" w:styleId="A511BCF995554E709AAAE99E108323A6">
    <w:name w:val="A511BCF995554E709AAAE99E108323A6"/>
    <w:rsid w:val="00790B24"/>
  </w:style>
  <w:style w:type="paragraph" w:customStyle="1" w:styleId="D0AF25B0FCAB4457B2E722AE86812C60">
    <w:name w:val="D0AF25B0FCAB4457B2E722AE86812C60"/>
    <w:rsid w:val="00790B24"/>
  </w:style>
  <w:style w:type="paragraph" w:customStyle="1" w:styleId="F975620A13154C72957FA609C6E4D3EA">
    <w:name w:val="F975620A13154C72957FA609C6E4D3EA"/>
    <w:rsid w:val="00790B24"/>
  </w:style>
  <w:style w:type="paragraph" w:customStyle="1" w:styleId="BF4FE15E1EF34E3A9E2F796AC5BF319A">
    <w:name w:val="BF4FE15E1EF34E3A9E2F796AC5BF319A"/>
    <w:rsid w:val="00790B24"/>
  </w:style>
  <w:style w:type="paragraph" w:customStyle="1" w:styleId="52E50C8805B3459789E7FF4C869286FC">
    <w:name w:val="52E50C8805B3459789E7FF4C869286FC"/>
    <w:rsid w:val="00790B24"/>
  </w:style>
  <w:style w:type="paragraph" w:customStyle="1" w:styleId="B4C925651D8C4770897C5C102D72E9B5">
    <w:name w:val="B4C925651D8C4770897C5C102D72E9B5"/>
    <w:rsid w:val="00790B24"/>
  </w:style>
  <w:style w:type="paragraph" w:customStyle="1" w:styleId="3B11375DEECA46B598FCB4E3EDCF8EC8">
    <w:name w:val="3B11375DEECA46B598FCB4E3EDCF8EC8"/>
    <w:rsid w:val="00790B24"/>
  </w:style>
  <w:style w:type="paragraph" w:customStyle="1" w:styleId="CB7405BEA6F7433F8A233202E0DC5BA4">
    <w:name w:val="CB7405BEA6F7433F8A233202E0DC5BA4"/>
    <w:rsid w:val="00790B24"/>
  </w:style>
  <w:style w:type="paragraph" w:customStyle="1" w:styleId="FC24DD7E655C4A8AB0C932D570A0AC2A">
    <w:name w:val="FC24DD7E655C4A8AB0C932D570A0AC2A"/>
    <w:rsid w:val="00790B24"/>
  </w:style>
  <w:style w:type="paragraph" w:customStyle="1" w:styleId="BBF656874CC74FF980370B3E63DC8779">
    <w:name w:val="BBF656874CC74FF980370B3E63DC8779"/>
    <w:rsid w:val="00790B24"/>
  </w:style>
  <w:style w:type="paragraph" w:customStyle="1" w:styleId="ACC13EE33E144115A1988029555182D1">
    <w:name w:val="ACC13EE33E144115A1988029555182D1"/>
    <w:rsid w:val="00790B24"/>
  </w:style>
  <w:style w:type="paragraph" w:customStyle="1" w:styleId="F2C64E6EE0D84DCAAA7703AF5BE29BB7">
    <w:name w:val="F2C64E6EE0D84DCAAA7703AF5BE29BB7"/>
    <w:rsid w:val="00790B24"/>
  </w:style>
  <w:style w:type="paragraph" w:customStyle="1" w:styleId="45636679C8CC46E8BEA8ACB6611DB635">
    <w:name w:val="45636679C8CC46E8BEA8ACB6611DB635"/>
    <w:rsid w:val="00790B24"/>
  </w:style>
  <w:style w:type="paragraph" w:customStyle="1" w:styleId="78B8BED2C04B4423AD15001DE0F322FC">
    <w:name w:val="78B8BED2C04B4423AD15001DE0F322FC"/>
    <w:rsid w:val="00790B24"/>
  </w:style>
  <w:style w:type="paragraph" w:customStyle="1" w:styleId="AED37F7DEE6044ADA932AD629A2F16A9">
    <w:name w:val="AED37F7DEE6044ADA932AD629A2F16A9"/>
    <w:rsid w:val="00790B24"/>
  </w:style>
  <w:style w:type="paragraph" w:customStyle="1" w:styleId="E7261F4812434F3CBCD6DC44DF9C545D">
    <w:name w:val="E7261F4812434F3CBCD6DC44DF9C545D"/>
    <w:rsid w:val="00790B24"/>
  </w:style>
  <w:style w:type="paragraph" w:customStyle="1" w:styleId="B57B954AF4584B5888F939B11DAF9533">
    <w:name w:val="B57B954AF4584B5888F939B11DAF9533"/>
    <w:rsid w:val="00790B24"/>
  </w:style>
  <w:style w:type="paragraph" w:customStyle="1" w:styleId="C75B0C4EEB614EE0806AC0F08E8BEB28">
    <w:name w:val="C75B0C4EEB614EE0806AC0F08E8BEB28"/>
    <w:rsid w:val="00790B24"/>
  </w:style>
  <w:style w:type="paragraph" w:customStyle="1" w:styleId="E6322136B84D4A6D8EC0C9C5E0C2605E">
    <w:name w:val="E6322136B84D4A6D8EC0C9C5E0C2605E"/>
    <w:rsid w:val="00790B24"/>
  </w:style>
  <w:style w:type="paragraph" w:customStyle="1" w:styleId="B14836FC682D4F1989A59D4A8D778399">
    <w:name w:val="B14836FC682D4F1989A59D4A8D778399"/>
    <w:rsid w:val="00790B24"/>
  </w:style>
  <w:style w:type="paragraph" w:customStyle="1" w:styleId="04E3C9F3391B45AA8065736E72BD62B3">
    <w:name w:val="04E3C9F3391B45AA8065736E72BD62B3"/>
    <w:rsid w:val="00790B24"/>
  </w:style>
  <w:style w:type="paragraph" w:customStyle="1" w:styleId="7037DEC55FB54B518D462B84CF2EBED5">
    <w:name w:val="7037DEC55FB54B518D462B84CF2EBED5"/>
    <w:rsid w:val="00790B24"/>
  </w:style>
  <w:style w:type="paragraph" w:customStyle="1" w:styleId="CECF9A8BA7FD4D0C9BDE69E4117E8BC7">
    <w:name w:val="CECF9A8BA7FD4D0C9BDE69E4117E8BC7"/>
    <w:rsid w:val="00790B24"/>
  </w:style>
  <w:style w:type="paragraph" w:customStyle="1" w:styleId="93F59BC38B884C11A2962F1C54C6CF2C">
    <w:name w:val="93F59BC38B884C11A2962F1C54C6CF2C"/>
    <w:rsid w:val="00790B24"/>
  </w:style>
  <w:style w:type="paragraph" w:customStyle="1" w:styleId="6B9DAFB569D14D0994641B12B356E03B">
    <w:name w:val="6B9DAFB569D14D0994641B12B356E03B"/>
    <w:rsid w:val="00790B24"/>
  </w:style>
  <w:style w:type="paragraph" w:customStyle="1" w:styleId="F5DB7ABA259642FAA18DC61D19F55861">
    <w:name w:val="F5DB7ABA259642FAA18DC61D19F55861"/>
    <w:rsid w:val="00790B24"/>
  </w:style>
  <w:style w:type="paragraph" w:customStyle="1" w:styleId="0241B1D38317472384A264058B391DA6">
    <w:name w:val="0241B1D38317472384A264058B391DA6"/>
    <w:rsid w:val="00790B24"/>
  </w:style>
  <w:style w:type="paragraph" w:customStyle="1" w:styleId="194CC9B987AC42E997727076ADAA9979">
    <w:name w:val="194CC9B987AC42E997727076ADAA9979"/>
    <w:rsid w:val="00A075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jpeg"/></Relationship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Travel expense report form</Template>
  <TotalTime>6</TotalTime>
  <Pages>1</Pages>
  <Words>295</Words>
  <Characters>1471</Characters>
  <Application>Microsoft Office Word</Application>
  <DocSecurity>0</DocSecurity>
  <Lines>105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5</cp:revision>
  <dcterms:created xsi:type="dcterms:W3CDTF">2025-06-27T08:05:00Z</dcterms:created>
  <dcterms:modified xsi:type="dcterms:W3CDTF">2025-06-27T08:11:00Z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8dc47910-2187-4855-a6a9-85750a333b15</vt:lpwstr>
  </property>
</Properties>
</file>