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630" w:rsidRPr="00080EB3" w:rsidRDefault="0053636F" w:rsidP="0073288E">
      <w:pPr>
        <w:pStyle w:val="Title"/>
        <w:jc w:val="left"/>
        <w:rPr>
          <w:sz w:val="20"/>
          <w:szCs w:val="20"/>
        </w:rPr>
      </w:pPr>
      <w:r w:rsidRPr="00080EB3">
        <w:rPr>
          <w:sz w:val="20"/>
          <w:szCs w:val="20"/>
        </w:rPr>
        <w:t xml:space="preserve">WCU </w:t>
      </w:r>
      <w:r w:rsidR="00003E59" w:rsidRPr="00080EB3">
        <w:rPr>
          <w:sz w:val="20"/>
          <w:szCs w:val="20"/>
        </w:rPr>
        <w:t xml:space="preserve">February </w:t>
      </w:r>
      <w:r w:rsidRPr="00080EB3">
        <w:rPr>
          <w:sz w:val="20"/>
          <w:szCs w:val="20"/>
        </w:rPr>
        <w:t xml:space="preserve">Holiday Club </w:t>
      </w:r>
      <w:r w:rsidR="00003E59" w:rsidRPr="00080EB3">
        <w:rPr>
          <w:sz w:val="20"/>
          <w:szCs w:val="20"/>
        </w:rPr>
        <w:t>Pre-</w:t>
      </w:r>
      <w:r w:rsidRPr="00080EB3">
        <w:rPr>
          <w:sz w:val="20"/>
          <w:szCs w:val="20"/>
        </w:rPr>
        <w:t>Booking</w:t>
      </w:r>
      <w:r w:rsidR="00003E59" w:rsidRPr="00080EB3">
        <w:rPr>
          <w:sz w:val="20"/>
          <w:szCs w:val="20"/>
        </w:rPr>
        <w:t xml:space="preserve"> FORM DAILY </w:t>
      </w:r>
      <w:r w:rsidR="00003E59" w:rsidRPr="00080EB3">
        <w:rPr>
          <w:sz w:val="20"/>
          <w:szCs w:val="20"/>
          <w:vertAlign w:val="superscript"/>
        </w:rPr>
        <w:t>(</w:t>
      </w:r>
      <w:r w:rsidR="00096AE8" w:rsidRPr="00080EB3">
        <w:rPr>
          <w:sz w:val="20"/>
          <w:szCs w:val="20"/>
        </w:rPr>
        <w:t>9:00-3:45)</w:t>
      </w:r>
    </w:p>
    <w:tbl>
      <w:tblPr>
        <w:tblStyle w:val="PlainTable3"/>
        <w:tblW w:w="5000" w:type="pct"/>
        <w:tblCellMar>
          <w:top w:w="14" w:type="dxa"/>
          <w:left w:w="0" w:type="dxa"/>
          <w:bottom w:w="14" w:type="dxa"/>
          <w:right w:w="0" w:type="dxa"/>
        </w:tblCellMar>
        <w:tblLook w:val="0420" w:firstRow="1" w:lastRow="0" w:firstColumn="0" w:lastColumn="0" w:noHBand="0" w:noVBand="1"/>
        <w:tblDescription w:val="Contact information table"/>
      </w:tblPr>
      <w:tblGrid>
        <w:gridCol w:w="1754"/>
        <w:gridCol w:w="3608"/>
        <w:gridCol w:w="1815"/>
        <w:gridCol w:w="4297"/>
      </w:tblGrid>
      <w:tr w:rsidR="00075CBA" w:rsidTr="008378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sdt>
          <w:sdtPr>
            <w:id w:val="-777867703"/>
            <w:placeholder>
              <w:docPart w:val="A5FD1EBC0F0E4D3FA2309CAC1271769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754" w:type="dxa"/>
                <w:tcBorders>
                  <w:left w:val="single" w:sz="18" w:space="0" w:color="FFFFFF" w:themeColor="background1"/>
                </w:tcBorders>
                <w:shd w:val="clear" w:color="auto" w:fill="FFC40C" w:themeFill="accent4"/>
              </w:tcPr>
              <w:p w:rsidR="00075CBA" w:rsidRDefault="004F1DE0" w:rsidP="008C4630">
                <w:pPr>
                  <w:pStyle w:val="Heading1"/>
                  <w:spacing w:before="20" w:after="20"/>
                  <w:outlineLvl w:val="0"/>
                </w:pPr>
                <w:r w:rsidRPr="00F017D8">
                  <w:rPr>
                    <w:b/>
                  </w:rPr>
                  <w:t>Name</w:t>
                </w:r>
              </w:p>
            </w:tc>
          </w:sdtContent>
        </w:sdt>
        <w:tc>
          <w:tcPr>
            <w:tcW w:w="3608" w:type="dxa"/>
            <w:tcMar>
              <w:right w:w="216" w:type="dxa"/>
            </w:tcMar>
          </w:tcPr>
          <w:p w:rsidR="00075CBA" w:rsidRPr="0053636F" w:rsidRDefault="00075CBA" w:rsidP="0053636F">
            <w:pPr>
              <w:spacing w:before="20" w:after="20"/>
            </w:pPr>
          </w:p>
        </w:tc>
        <w:tc>
          <w:tcPr>
            <w:tcW w:w="1815" w:type="dxa"/>
            <w:shd w:val="clear" w:color="auto" w:fill="FFC40C" w:themeFill="accent4"/>
          </w:tcPr>
          <w:p w:rsidR="00075CBA" w:rsidRPr="0053636F" w:rsidRDefault="0053636F" w:rsidP="0053636F">
            <w:pPr>
              <w:pStyle w:val="Heading1"/>
              <w:spacing w:before="20" w:after="20"/>
              <w:outlineLvl w:val="0"/>
              <w:rPr>
                <w:b/>
              </w:rPr>
            </w:pPr>
            <w:r w:rsidRPr="0053636F">
              <w:rPr>
                <w:b/>
              </w:rPr>
              <w:t>Date of Birth</w:t>
            </w:r>
          </w:p>
        </w:tc>
        <w:tc>
          <w:tcPr>
            <w:tcW w:w="4297" w:type="dxa"/>
            <w:tcBorders>
              <w:right w:val="single" w:sz="18" w:space="0" w:color="FFFFFF" w:themeColor="background1"/>
            </w:tcBorders>
          </w:tcPr>
          <w:p w:rsidR="00075CBA" w:rsidRDefault="00075CBA" w:rsidP="0053636F">
            <w:pPr>
              <w:spacing w:before="20" w:after="20"/>
            </w:pPr>
          </w:p>
        </w:tc>
      </w:tr>
      <w:tr w:rsidR="00075CBA" w:rsidTr="0083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754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Default="00F26D8A" w:rsidP="008C4630">
            <w:pPr>
              <w:pStyle w:val="Heading1"/>
              <w:spacing w:before="20" w:after="20"/>
              <w:outlineLvl w:val="0"/>
            </w:pPr>
            <w:sdt>
              <w:sdtPr>
                <w:id w:val="2122878195"/>
                <w:placeholder>
                  <w:docPart w:val="8042FDC428EC41718218ED27319905FC"/>
                </w:placeholder>
                <w:temporary/>
                <w:showingPlcHdr/>
                <w15:appearance w15:val="hidden"/>
              </w:sdtPr>
              <w:sdtEndPr/>
              <w:sdtContent>
                <w:r w:rsidR="004F1DE0">
                  <w:t>Email</w:t>
                </w:r>
              </w:sdtContent>
            </w:sdt>
          </w:p>
        </w:tc>
        <w:tc>
          <w:tcPr>
            <w:tcW w:w="3608" w:type="dxa"/>
            <w:tcMar>
              <w:right w:w="216" w:type="dxa"/>
            </w:tcMar>
          </w:tcPr>
          <w:p w:rsidR="00075CBA" w:rsidRDefault="00075CBA" w:rsidP="0053636F">
            <w:pPr>
              <w:spacing w:before="20" w:after="20"/>
            </w:pPr>
          </w:p>
        </w:tc>
        <w:tc>
          <w:tcPr>
            <w:tcW w:w="1815" w:type="dxa"/>
            <w:shd w:val="clear" w:color="auto" w:fill="FFC40C" w:themeFill="accent4"/>
          </w:tcPr>
          <w:p w:rsidR="00075CBA" w:rsidRPr="009B7708" w:rsidRDefault="009B7708" w:rsidP="009B7708">
            <w:pPr>
              <w:pStyle w:val="Heading1"/>
              <w:spacing w:before="20" w:after="20"/>
              <w:outlineLvl w:val="0"/>
            </w:pPr>
            <w:r w:rsidRPr="009B7708">
              <w:t>Approved</w:t>
            </w:r>
          </w:p>
        </w:tc>
        <w:tc>
          <w:tcPr>
            <w:tcW w:w="4297" w:type="dxa"/>
            <w:tcBorders>
              <w:right w:val="single" w:sz="18" w:space="0" w:color="FFFFFF" w:themeColor="background1"/>
            </w:tcBorders>
          </w:tcPr>
          <w:p w:rsidR="00075CBA" w:rsidRPr="009B7708" w:rsidRDefault="009B7708" w:rsidP="0053636F">
            <w:pPr>
              <w:spacing w:before="20" w:after="20"/>
              <w:rPr>
                <w:b/>
              </w:rPr>
            </w:pPr>
            <w:r w:rsidRPr="009B7708">
              <w:rPr>
                <w:b/>
              </w:rPr>
              <w:t>Yes /No</w:t>
            </w:r>
          </w:p>
        </w:tc>
      </w:tr>
      <w:tr w:rsidR="00075CBA" w:rsidTr="008378EE">
        <w:tc>
          <w:tcPr>
            <w:tcW w:w="1754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Default="0053636F" w:rsidP="0053636F">
            <w:pPr>
              <w:pStyle w:val="Heading1"/>
              <w:spacing w:before="20" w:after="20"/>
              <w:outlineLvl w:val="0"/>
            </w:pPr>
            <w:r>
              <w:t>Mobile Number</w:t>
            </w:r>
          </w:p>
        </w:tc>
        <w:tc>
          <w:tcPr>
            <w:tcW w:w="3608" w:type="dxa"/>
            <w:tcMar>
              <w:right w:w="216" w:type="dxa"/>
            </w:tcMar>
          </w:tcPr>
          <w:p w:rsidR="00075CBA" w:rsidRDefault="00075CBA" w:rsidP="0053636F">
            <w:pPr>
              <w:spacing w:before="20" w:after="20"/>
            </w:pPr>
          </w:p>
        </w:tc>
        <w:tc>
          <w:tcPr>
            <w:tcW w:w="1815" w:type="dxa"/>
            <w:shd w:val="clear" w:color="auto" w:fill="FFC40C" w:themeFill="accent4"/>
          </w:tcPr>
          <w:p w:rsidR="00075CBA" w:rsidRDefault="0053636F" w:rsidP="0053636F">
            <w:pPr>
              <w:pStyle w:val="Heading1"/>
              <w:spacing w:before="20" w:after="20"/>
              <w:outlineLvl w:val="0"/>
            </w:pPr>
            <w:r>
              <w:t>Allergies</w:t>
            </w:r>
          </w:p>
        </w:tc>
        <w:tc>
          <w:tcPr>
            <w:tcW w:w="4297" w:type="dxa"/>
            <w:tcBorders>
              <w:right w:val="single" w:sz="18" w:space="0" w:color="FFFFFF" w:themeColor="background1"/>
            </w:tcBorders>
          </w:tcPr>
          <w:p w:rsidR="00771AE5" w:rsidRDefault="00771AE5" w:rsidP="0053636F">
            <w:pPr>
              <w:spacing w:before="20" w:after="20"/>
            </w:pPr>
          </w:p>
        </w:tc>
      </w:tr>
      <w:tr w:rsidR="00771AE5" w:rsidTr="0083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754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771AE5" w:rsidRDefault="00771AE5" w:rsidP="0053636F">
            <w:pPr>
              <w:pStyle w:val="Heading1"/>
              <w:outlineLvl w:val="0"/>
            </w:pPr>
            <w:r>
              <w:t>Address</w:t>
            </w:r>
          </w:p>
          <w:p w:rsidR="00771AE5" w:rsidRDefault="00771AE5" w:rsidP="0053636F">
            <w:pPr>
              <w:pStyle w:val="Heading1"/>
              <w:outlineLvl w:val="0"/>
            </w:pPr>
          </w:p>
        </w:tc>
        <w:tc>
          <w:tcPr>
            <w:tcW w:w="3608" w:type="dxa"/>
            <w:tcMar>
              <w:right w:w="216" w:type="dxa"/>
            </w:tcMar>
          </w:tcPr>
          <w:p w:rsidR="00771AE5" w:rsidRDefault="00771AE5" w:rsidP="0053636F"/>
        </w:tc>
        <w:tc>
          <w:tcPr>
            <w:tcW w:w="1815" w:type="dxa"/>
            <w:shd w:val="clear" w:color="auto" w:fill="FFC40C" w:themeFill="accent4"/>
          </w:tcPr>
          <w:p w:rsidR="00771AE5" w:rsidRDefault="00771AE5" w:rsidP="0053636F">
            <w:pPr>
              <w:pStyle w:val="Heading1"/>
              <w:outlineLvl w:val="0"/>
            </w:pPr>
            <w:r>
              <w:t>School Attended</w:t>
            </w:r>
          </w:p>
        </w:tc>
        <w:tc>
          <w:tcPr>
            <w:tcW w:w="4297" w:type="dxa"/>
            <w:tcBorders>
              <w:right w:val="single" w:sz="18" w:space="0" w:color="FFFFFF" w:themeColor="background1"/>
            </w:tcBorders>
          </w:tcPr>
          <w:p w:rsidR="00771AE5" w:rsidRDefault="00771AE5" w:rsidP="0053636F"/>
        </w:tc>
      </w:tr>
    </w:tbl>
    <w:p w:rsidR="00075CBA" w:rsidRPr="00080EB3" w:rsidRDefault="00080EB3" w:rsidP="008378EE">
      <w:pPr>
        <w:pStyle w:val="Heading3"/>
        <w:pBdr>
          <w:bottom w:val="single" w:sz="18" w:space="0" w:color="FFC40C" w:themeColor="accent4"/>
        </w:pBdr>
        <w:rPr>
          <w:sz w:val="18"/>
          <w:szCs w:val="18"/>
        </w:rPr>
      </w:pPr>
      <w:r w:rsidRPr="00080EB3">
        <w:rPr>
          <w:sz w:val="18"/>
          <w:szCs w:val="18"/>
        </w:rPr>
        <w:t>Permission and request to attend (we will confirm if you have a place after you have submitted the booking form, this can take up to 2 weeks)</w:t>
      </w:r>
      <w:r w:rsidRPr="00080EB3">
        <w:t xml:space="preserve"> </w:t>
      </w:r>
      <w:r w:rsidRPr="00080EB3">
        <w:rPr>
          <w:sz w:val="18"/>
          <w:szCs w:val="18"/>
        </w:rPr>
        <w:t>There is a £5 DAILY CHARGE FOR NON-ATTENDANCE after booking.</w:t>
      </w:r>
    </w:p>
    <w:tbl>
      <w:tblPr>
        <w:tblStyle w:val="PlainTable3"/>
        <w:tblW w:w="5000" w:type="pct"/>
        <w:tblLook w:val="0420" w:firstRow="1" w:lastRow="0" w:firstColumn="0" w:lastColumn="0" w:noHBand="0" w:noVBand="1"/>
        <w:tblDescription w:val="Trip hours table"/>
      </w:tblPr>
      <w:tblGrid>
        <w:gridCol w:w="2387"/>
        <w:gridCol w:w="1418"/>
        <w:gridCol w:w="7669"/>
      </w:tblGrid>
      <w:tr w:rsidR="004906DF" w:rsidTr="008378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11"/>
        </w:trPr>
        <w:tc>
          <w:tcPr>
            <w:tcW w:w="2387" w:type="dxa"/>
            <w:shd w:val="clear" w:color="auto" w:fill="0E5563" w:themeFill="accent5"/>
          </w:tcPr>
          <w:p w:rsidR="00075CBA" w:rsidRPr="0053636F" w:rsidRDefault="008378EE" w:rsidP="0053636F">
            <w:pPr>
              <w:pStyle w:val="Heading1"/>
              <w:outlineLvl w:val="0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Intended Days’</w:t>
            </w:r>
            <w:r w:rsidR="0053636F" w:rsidRPr="0053636F">
              <w:rPr>
                <w:b/>
                <w:color w:val="FFFFFF" w:themeColor="background1"/>
              </w:rPr>
              <w:t xml:space="preserve"> attendance</w:t>
            </w:r>
          </w:p>
        </w:tc>
        <w:tc>
          <w:tcPr>
            <w:tcW w:w="1418" w:type="dxa"/>
            <w:shd w:val="clear" w:color="auto" w:fill="0E5563" w:themeFill="accent5"/>
          </w:tcPr>
          <w:p w:rsidR="00075CBA" w:rsidRPr="0053636F" w:rsidRDefault="00F26D8A" w:rsidP="004906DF">
            <w:pPr>
              <w:pStyle w:val="Heading1"/>
              <w:outlineLvl w:val="0"/>
              <w:rPr>
                <w:b/>
                <w:color w:val="FFFFFF" w:themeColor="background1"/>
              </w:rPr>
            </w:pPr>
            <w:sdt>
              <w:sdtPr>
                <w:rPr>
                  <w:color w:val="FFFFFF" w:themeColor="background1"/>
                </w:rPr>
                <w:id w:val="-1685123013"/>
                <w:placeholder>
                  <w:docPart w:val="AFA5A6A5A75A46F5AEFC5A1C88B25526"/>
                </w:placeholder>
                <w:temporary/>
                <w:showingPlcHdr/>
                <w15:appearance w15:val="hidden"/>
              </w:sdtPr>
              <w:sdtEndPr/>
              <w:sdtContent>
                <w:r w:rsidR="004F1DE0" w:rsidRPr="0053636F">
                  <w:rPr>
                    <w:rStyle w:val="Heading1Char"/>
                    <w:b w:val="0"/>
                    <w:color w:val="FFFFFF" w:themeColor="background1"/>
                  </w:rPr>
                  <w:t>Hours</w:t>
                </w:r>
              </w:sdtContent>
            </w:sdt>
          </w:p>
        </w:tc>
        <w:tc>
          <w:tcPr>
            <w:tcW w:w="7669" w:type="dxa"/>
            <w:shd w:val="clear" w:color="auto" w:fill="0E5563" w:themeFill="accent5"/>
          </w:tcPr>
          <w:p w:rsidR="009B7708" w:rsidRPr="00080EB3" w:rsidRDefault="009B7708" w:rsidP="00080EB3">
            <w:pPr>
              <w:pStyle w:val="Heading1"/>
              <w:outlineLvl w:val="0"/>
              <w:rPr>
                <w:bCs w:val="0"/>
                <w:color w:val="FFFFFF" w:themeColor="background1"/>
                <w:sz w:val="20"/>
                <w:szCs w:val="20"/>
              </w:rPr>
            </w:pPr>
            <w:r w:rsidRPr="00080EB3">
              <w:rPr>
                <w:b/>
                <w:color w:val="FFFFFF" w:themeColor="background1"/>
                <w:sz w:val="20"/>
                <w:szCs w:val="20"/>
              </w:rPr>
              <w:t xml:space="preserve">We </w:t>
            </w:r>
            <w:proofErr w:type="gramStart"/>
            <w:r w:rsidR="00096AE8" w:rsidRPr="00080EB3">
              <w:rPr>
                <w:b/>
                <w:color w:val="FFFFFF" w:themeColor="background1"/>
                <w:sz w:val="20"/>
                <w:szCs w:val="20"/>
              </w:rPr>
              <w:t>Ask</w:t>
            </w:r>
            <w:proofErr w:type="gramEnd"/>
            <w:r w:rsidR="00096AE8" w:rsidRPr="00080EB3">
              <w:rPr>
                <w:b/>
                <w:color w:val="FFFFFF" w:themeColor="background1"/>
                <w:sz w:val="20"/>
                <w:szCs w:val="20"/>
              </w:rPr>
              <w:t xml:space="preserve"> for a £10 weekly donation per child.</w:t>
            </w:r>
            <w:r w:rsidR="00096AE8" w:rsidRPr="00080EB3">
              <w:rPr>
                <w:b/>
                <w:bCs w:val="0"/>
                <w:color w:val="FFFFFF" w:themeColor="background1"/>
                <w:sz w:val="20"/>
                <w:szCs w:val="20"/>
              </w:rPr>
              <w:t xml:space="preserve"> We</w:t>
            </w:r>
            <w:r w:rsidR="00747F67" w:rsidRPr="00080EB3">
              <w:rPr>
                <w:b/>
                <w:bCs w:val="0"/>
                <w:color w:val="FFFFFF" w:themeColor="background1"/>
                <w:sz w:val="20"/>
                <w:szCs w:val="20"/>
              </w:rPr>
              <w:t xml:space="preserve"> ask parents to commit to 1 week’s attendance at a time, this is to help us to book activities and lunches</w:t>
            </w:r>
          </w:p>
        </w:tc>
      </w:tr>
      <w:tr w:rsidR="00075CBA" w:rsidTr="0083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2387" w:type="dxa"/>
          </w:tcPr>
          <w:p w:rsidR="00075CBA" w:rsidRDefault="00003E59" w:rsidP="0053636F">
            <w:pPr>
              <w:spacing w:before="20" w:after="20"/>
            </w:pPr>
            <w:r>
              <w:t>Monday</w:t>
            </w:r>
            <w:r w:rsidR="008378EE">
              <w:t xml:space="preserve"> 4</w:t>
            </w:r>
            <w:r w:rsidR="008378EE" w:rsidRPr="008378EE">
              <w:rPr>
                <w:vertAlign w:val="superscript"/>
              </w:rPr>
              <w:t>th</w:t>
            </w:r>
            <w:r w:rsidR="008378EE">
              <w:t xml:space="preserve"> April</w:t>
            </w:r>
          </w:p>
        </w:tc>
        <w:tc>
          <w:tcPr>
            <w:tcW w:w="1418" w:type="dxa"/>
          </w:tcPr>
          <w:p w:rsidR="00075CBA" w:rsidRDefault="00003E59" w:rsidP="0053636F">
            <w:pPr>
              <w:pStyle w:val="RightAlignedText"/>
              <w:spacing w:before="20" w:after="20"/>
            </w:pPr>
            <w:r>
              <w:t>9:00-15:45</w:t>
            </w:r>
          </w:p>
        </w:tc>
        <w:tc>
          <w:tcPr>
            <w:tcW w:w="7669" w:type="dxa"/>
          </w:tcPr>
          <w:p w:rsidR="00075CBA" w:rsidRPr="009B7708" w:rsidRDefault="00080EB3" w:rsidP="0053636F">
            <w:pPr>
              <w:spacing w:before="20" w:after="20"/>
              <w:rPr>
                <w:b/>
              </w:rPr>
            </w:pPr>
            <w:r>
              <w:rPr>
                <w:b/>
              </w:rPr>
              <w:t>Yes/No</w:t>
            </w:r>
          </w:p>
        </w:tc>
      </w:tr>
      <w:tr w:rsidR="00075CBA" w:rsidTr="008378EE">
        <w:trPr>
          <w:trHeight w:val="285"/>
        </w:trPr>
        <w:tc>
          <w:tcPr>
            <w:tcW w:w="2387" w:type="dxa"/>
          </w:tcPr>
          <w:p w:rsidR="008378EE" w:rsidRDefault="00003E59" w:rsidP="0053636F">
            <w:pPr>
              <w:spacing w:before="20" w:after="20"/>
            </w:pPr>
            <w:r>
              <w:t>Tuesday</w:t>
            </w:r>
            <w:r w:rsidR="008378EE">
              <w:t xml:space="preserve"> 5</w:t>
            </w:r>
            <w:r w:rsidR="008378EE" w:rsidRPr="008378EE">
              <w:rPr>
                <w:vertAlign w:val="superscript"/>
              </w:rPr>
              <w:t>th</w:t>
            </w:r>
            <w:r w:rsidR="008378EE">
              <w:t xml:space="preserve"> </w:t>
            </w:r>
            <w:r w:rsidR="008378EE" w:rsidRPr="008378EE">
              <w:t>April</w:t>
            </w:r>
          </w:p>
        </w:tc>
        <w:tc>
          <w:tcPr>
            <w:tcW w:w="1418" w:type="dxa"/>
          </w:tcPr>
          <w:p w:rsidR="00075CBA" w:rsidRDefault="00003E59" w:rsidP="0053636F">
            <w:pPr>
              <w:pStyle w:val="RightAlignedText"/>
              <w:spacing w:before="20" w:after="20"/>
            </w:pPr>
            <w:r w:rsidRPr="00003E59">
              <w:t>9:00-15:45</w:t>
            </w:r>
          </w:p>
        </w:tc>
        <w:tc>
          <w:tcPr>
            <w:tcW w:w="7669" w:type="dxa"/>
          </w:tcPr>
          <w:p w:rsidR="00075CBA" w:rsidRPr="009B7708" w:rsidRDefault="00003E59" w:rsidP="0053636F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075CBA" w:rsidTr="0083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tcW w:w="2387" w:type="dxa"/>
          </w:tcPr>
          <w:p w:rsidR="00075CBA" w:rsidRDefault="00003E59" w:rsidP="0053636F">
            <w:pPr>
              <w:spacing w:before="20" w:after="20"/>
            </w:pPr>
            <w:r>
              <w:t>Wednesday</w:t>
            </w:r>
            <w:r w:rsidR="008378EE">
              <w:t xml:space="preserve"> 6</w:t>
            </w:r>
            <w:r w:rsidR="008378EE">
              <w:rPr>
                <w:vertAlign w:val="superscript"/>
              </w:rPr>
              <w:t>th</w:t>
            </w:r>
            <w:r w:rsidR="008378EE">
              <w:t xml:space="preserve"> </w:t>
            </w:r>
            <w:r w:rsidR="008378EE" w:rsidRPr="008378EE">
              <w:t>April</w:t>
            </w:r>
          </w:p>
        </w:tc>
        <w:tc>
          <w:tcPr>
            <w:tcW w:w="1418" w:type="dxa"/>
          </w:tcPr>
          <w:p w:rsidR="00075CBA" w:rsidRDefault="00003E59" w:rsidP="0053636F">
            <w:pPr>
              <w:pStyle w:val="RightAlignedText"/>
              <w:spacing w:before="20" w:after="20"/>
            </w:pPr>
            <w:r w:rsidRPr="00003E59">
              <w:t>9:00-15:45</w:t>
            </w:r>
          </w:p>
        </w:tc>
        <w:tc>
          <w:tcPr>
            <w:tcW w:w="7669" w:type="dxa"/>
          </w:tcPr>
          <w:p w:rsidR="00075CBA" w:rsidRPr="009B7708" w:rsidRDefault="00003E59" w:rsidP="0053636F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075CBA" w:rsidTr="008378EE">
        <w:trPr>
          <w:trHeight w:val="285"/>
        </w:trPr>
        <w:tc>
          <w:tcPr>
            <w:tcW w:w="2387" w:type="dxa"/>
          </w:tcPr>
          <w:p w:rsidR="00075CBA" w:rsidRDefault="00003E59" w:rsidP="0053636F">
            <w:pPr>
              <w:spacing w:before="20" w:after="20"/>
            </w:pPr>
            <w:r>
              <w:t>Thursday</w:t>
            </w:r>
            <w:r w:rsidR="008378EE">
              <w:t xml:space="preserve"> 7</w:t>
            </w:r>
            <w:r w:rsidR="008378EE" w:rsidRPr="008378EE">
              <w:rPr>
                <w:vertAlign w:val="superscript"/>
              </w:rPr>
              <w:t>th</w:t>
            </w:r>
            <w:r w:rsidR="008378EE">
              <w:t xml:space="preserve"> </w:t>
            </w:r>
            <w:r w:rsidR="008378EE" w:rsidRPr="008378EE">
              <w:t>April</w:t>
            </w:r>
          </w:p>
        </w:tc>
        <w:tc>
          <w:tcPr>
            <w:tcW w:w="1418" w:type="dxa"/>
          </w:tcPr>
          <w:p w:rsidR="00075CBA" w:rsidRDefault="00003E59" w:rsidP="0053636F">
            <w:pPr>
              <w:pStyle w:val="RightAlignedText"/>
              <w:spacing w:before="20" w:after="20"/>
            </w:pPr>
            <w:r w:rsidRPr="00003E59">
              <w:t>9:00-15:45</w:t>
            </w:r>
          </w:p>
        </w:tc>
        <w:tc>
          <w:tcPr>
            <w:tcW w:w="7669" w:type="dxa"/>
          </w:tcPr>
          <w:p w:rsidR="00075CBA" w:rsidRPr="009B7708" w:rsidRDefault="00003E59" w:rsidP="0053636F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003E59" w:rsidTr="0083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2387" w:type="dxa"/>
          </w:tcPr>
          <w:p w:rsidR="00003E59" w:rsidRDefault="00003E59" w:rsidP="0053636F">
            <w:r>
              <w:t>Friday</w:t>
            </w:r>
            <w:r w:rsidR="008378EE">
              <w:t xml:space="preserve"> 8</w:t>
            </w:r>
            <w:r w:rsidR="008378EE" w:rsidRPr="008378EE">
              <w:rPr>
                <w:vertAlign w:val="superscript"/>
              </w:rPr>
              <w:t>th</w:t>
            </w:r>
            <w:r w:rsidR="008378EE">
              <w:t xml:space="preserve"> </w:t>
            </w:r>
            <w:r w:rsidR="008378EE" w:rsidRPr="008378EE">
              <w:t>April</w:t>
            </w:r>
          </w:p>
        </w:tc>
        <w:tc>
          <w:tcPr>
            <w:tcW w:w="1418" w:type="dxa"/>
          </w:tcPr>
          <w:p w:rsidR="00003E59" w:rsidRDefault="00003E59" w:rsidP="0053636F">
            <w:pPr>
              <w:pStyle w:val="RightAlignedText"/>
            </w:pPr>
            <w:r w:rsidRPr="00003E59">
              <w:t>9:00-15:45</w:t>
            </w:r>
          </w:p>
        </w:tc>
        <w:tc>
          <w:tcPr>
            <w:tcW w:w="7669" w:type="dxa"/>
          </w:tcPr>
          <w:p w:rsidR="00003E59" w:rsidRPr="009B7708" w:rsidRDefault="00003E59" w:rsidP="0053636F">
            <w:pPr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8378EE" w:rsidTr="008378EE">
        <w:trPr>
          <w:trHeight w:val="270"/>
        </w:trPr>
        <w:tc>
          <w:tcPr>
            <w:tcW w:w="2387" w:type="dxa"/>
          </w:tcPr>
          <w:p w:rsidR="008378EE" w:rsidRDefault="008378EE" w:rsidP="008378EE">
            <w:pPr>
              <w:spacing w:before="20" w:after="20"/>
            </w:pPr>
            <w:r>
              <w:t>Monday</w:t>
            </w:r>
            <w:r>
              <w:t xml:space="preserve"> 11</w:t>
            </w:r>
            <w:r w:rsidRPr="008378EE">
              <w:rPr>
                <w:vertAlign w:val="superscript"/>
              </w:rPr>
              <w:t>th</w:t>
            </w:r>
            <w:r>
              <w:t xml:space="preserve"> </w:t>
            </w:r>
            <w:r w:rsidRPr="008378EE">
              <w:t>April</w:t>
            </w:r>
          </w:p>
        </w:tc>
        <w:tc>
          <w:tcPr>
            <w:tcW w:w="1418" w:type="dxa"/>
          </w:tcPr>
          <w:p w:rsidR="008378EE" w:rsidRDefault="008378EE" w:rsidP="008378EE">
            <w:pPr>
              <w:pStyle w:val="RightAlignedText"/>
              <w:spacing w:before="20" w:after="20"/>
            </w:pPr>
            <w:r>
              <w:t>9:00-15:45</w:t>
            </w:r>
          </w:p>
        </w:tc>
        <w:tc>
          <w:tcPr>
            <w:tcW w:w="7669" w:type="dxa"/>
          </w:tcPr>
          <w:p w:rsidR="008378EE" w:rsidRPr="009B7708" w:rsidRDefault="008378EE" w:rsidP="008378EE">
            <w:pPr>
              <w:spacing w:before="20" w:after="20"/>
              <w:rPr>
                <w:b/>
              </w:rPr>
            </w:pPr>
            <w:r w:rsidRPr="009B7708">
              <w:rPr>
                <w:b/>
              </w:rPr>
              <w:t>Yes/No</w:t>
            </w:r>
          </w:p>
        </w:tc>
      </w:tr>
      <w:tr w:rsidR="008378EE" w:rsidTr="0083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2387" w:type="dxa"/>
          </w:tcPr>
          <w:p w:rsidR="008378EE" w:rsidRDefault="008378EE" w:rsidP="008378EE">
            <w:pPr>
              <w:spacing w:before="20" w:after="20"/>
            </w:pPr>
            <w:r>
              <w:t>Tuesday</w:t>
            </w:r>
            <w:r>
              <w:t xml:space="preserve">12th  </w:t>
            </w:r>
            <w:r w:rsidRPr="008378EE">
              <w:t>April</w:t>
            </w:r>
          </w:p>
        </w:tc>
        <w:tc>
          <w:tcPr>
            <w:tcW w:w="1418" w:type="dxa"/>
          </w:tcPr>
          <w:p w:rsidR="008378EE" w:rsidRDefault="008378EE" w:rsidP="008378EE">
            <w:pPr>
              <w:pStyle w:val="RightAlignedText"/>
              <w:spacing w:before="20" w:after="20"/>
            </w:pPr>
            <w:r w:rsidRPr="00003E59">
              <w:t>9:00-15:45</w:t>
            </w:r>
          </w:p>
        </w:tc>
        <w:tc>
          <w:tcPr>
            <w:tcW w:w="7669" w:type="dxa"/>
          </w:tcPr>
          <w:p w:rsidR="008378EE" w:rsidRPr="009B7708" w:rsidRDefault="008378EE" w:rsidP="008378EE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8378EE" w:rsidTr="008378EE">
        <w:trPr>
          <w:trHeight w:val="285"/>
        </w:trPr>
        <w:tc>
          <w:tcPr>
            <w:tcW w:w="2387" w:type="dxa"/>
          </w:tcPr>
          <w:p w:rsidR="008378EE" w:rsidRDefault="008378EE" w:rsidP="008378EE">
            <w:pPr>
              <w:spacing w:before="20" w:after="20"/>
            </w:pPr>
            <w:r>
              <w:t>Wednesday</w:t>
            </w:r>
            <w:r>
              <w:t xml:space="preserve"> 13</w:t>
            </w:r>
            <w:r w:rsidRPr="008378EE">
              <w:rPr>
                <w:vertAlign w:val="superscript"/>
              </w:rPr>
              <w:t>th</w:t>
            </w:r>
            <w:r>
              <w:t xml:space="preserve"> </w:t>
            </w:r>
            <w:r w:rsidRPr="008378EE">
              <w:t>April</w:t>
            </w:r>
          </w:p>
        </w:tc>
        <w:tc>
          <w:tcPr>
            <w:tcW w:w="1418" w:type="dxa"/>
          </w:tcPr>
          <w:p w:rsidR="008378EE" w:rsidRDefault="008378EE" w:rsidP="008378EE">
            <w:pPr>
              <w:pStyle w:val="RightAlignedText"/>
              <w:spacing w:before="20" w:after="20"/>
            </w:pPr>
            <w:r w:rsidRPr="00003E59">
              <w:t>9:00-15:45</w:t>
            </w:r>
          </w:p>
        </w:tc>
        <w:tc>
          <w:tcPr>
            <w:tcW w:w="7669" w:type="dxa"/>
          </w:tcPr>
          <w:p w:rsidR="008378EE" w:rsidRPr="009B7708" w:rsidRDefault="008378EE" w:rsidP="008378EE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8378EE" w:rsidTr="0083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tcW w:w="2387" w:type="dxa"/>
          </w:tcPr>
          <w:p w:rsidR="008378EE" w:rsidRDefault="008378EE" w:rsidP="008378EE">
            <w:pPr>
              <w:spacing w:before="20" w:after="20"/>
            </w:pPr>
            <w:r>
              <w:t>Thursday</w:t>
            </w:r>
            <w:r>
              <w:t xml:space="preserve"> 14</w:t>
            </w:r>
            <w:r w:rsidRPr="008378EE">
              <w:rPr>
                <w:vertAlign w:val="superscript"/>
              </w:rPr>
              <w:t>th</w:t>
            </w:r>
            <w:r>
              <w:t xml:space="preserve"> </w:t>
            </w:r>
            <w:r w:rsidRPr="008378EE">
              <w:t>April</w:t>
            </w:r>
          </w:p>
        </w:tc>
        <w:tc>
          <w:tcPr>
            <w:tcW w:w="1418" w:type="dxa"/>
          </w:tcPr>
          <w:p w:rsidR="008378EE" w:rsidRDefault="008378EE" w:rsidP="008378EE">
            <w:pPr>
              <w:pStyle w:val="RightAlignedText"/>
              <w:spacing w:before="20" w:after="20"/>
            </w:pPr>
            <w:r w:rsidRPr="00003E59">
              <w:t>9:00-15:45</w:t>
            </w:r>
          </w:p>
        </w:tc>
        <w:tc>
          <w:tcPr>
            <w:tcW w:w="7669" w:type="dxa"/>
          </w:tcPr>
          <w:p w:rsidR="008378EE" w:rsidRPr="009B7708" w:rsidRDefault="008378EE" w:rsidP="008378EE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</w:tbl>
    <w:p w:rsidR="00075CBA" w:rsidRPr="00080EB3" w:rsidRDefault="0053636F">
      <w:pPr>
        <w:pStyle w:val="Heading3"/>
        <w:rPr>
          <w:sz w:val="20"/>
          <w:szCs w:val="20"/>
        </w:rPr>
      </w:pPr>
      <w:r w:rsidRPr="00080EB3">
        <w:rPr>
          <w:sz w:val="20"/>
          <w:szCs w:val="20"/>
        </w:rPr>
        <w:t>Details</w:t>
      </w:r>
      <w:r w:rsidR="00747F67" w:rsidRPr="00080EB3">
        <w:rPr>
          <w:sz w:val="20"/>
          <w:szCs w:val="20"/>
        </w:rPr>
        <w:t xml:space="preserve"> </w:t>
      </w:r>
      <w:r w:rsidR="00096AE8" w:rsidRPr="00080EB3">
        <w:rPr>
          <w:sz w:val="20"/>
          <w:szCs w:val="20"/>
        </w:rPr>
        <w:t>(PLEASE</w:t>
      </w:r>
      <w:r w:rsidR="00747F67" w:rsidRPr="00080EB3">
        <w:rPr>
          <w:sz w:val="20"/>
          <w:szCs w:val="20"/>
        </w:rPr>
        <w:t xml:space="preserve"> FILL AND CIRCLE BELOW AS </w:t>
      </w:r>
      <w:r w:rsidR="007F3F6D" w:rsidRPr="00080EB3">
        <w:rPr>
          <w:sz w:val="20"/>
          <w:szCs w:val="20"/>
        </w:rPr>
        <w:t>NECESSARY)</w:t>
      </w:r>
    </w:p>
    <w:tbl>
      <w:tblPr>
        <w:tblStyle w:val="PlainTable3"/>
        <w:tblW w:w="5058" w:type="pct"/>
        <w:tblLayout w:type="fixed"/>
        <w:tblLook w:val="0420" w:firstRow="1" w:lastRow="0" w:firstColumn="0" w:lastColumn="0" w:noHBand="0" w:noVBand="1"/>
        <w:tblDescription w:val="Expenses table"/>
      </w:tblPr>
      <w:tblGrid>
        <w:gridCol w:w="2555"/>
        <w:gridCol w:w="1927"/>
        <w:gridCol w:w="7125"/>
      </w:tblGrid>
      <w:tr w:rsidR="001D3C7C" w:rsidRPr="008A451F" w:rsidTr="009B77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sdt>
          <w:sdtPr>
            <w:rPr>
              <w:color w:val="FFFFFF" w:themeColor="background1"/>
            </w:rPr>
            <w:id w:val="232135201"/>
            <w:placeholder>
              <w:docPart w:val="6B9DAFB569D14D0994641B12B356E03B"/>
            </w:placeholder>
            <w:temporary/>
            <w:showingPlcHdr/>
            <w15:appearance w15:val="hidden"/>
          </w:sdtPr>
          <w:sdtEndPr/>
          <w:sdtContent>
            <w:tc>
              <w:tcPr>
                <w:tcW w:w="2555" w:type="dxa"/>
                <w:tcBorders>
                  <w:bottom w:val="single" w:sz="18" w:space="0" w:color="FFFFFF" w:themeColor="background1"/>
                </w:tcBorders>
                <w:shd w:val="clear" w:color="auto" w:fill="0E5563" w:themeFill="accent5"/>
              </w:tcPr>
              <w:p w:rsidR="001D3C7C" w:rsidRPr="00F017D8" w:rsidRDefault="001D3C7C" w:rsidP="00F25A5C">
                <w:pPr>
                  <w:pStyle w:val="Heading1"/>
                  <w:outlineLvl w:val="0"/>
                  <w:rPr>
                    <w:b/>
                    <w:color w:val="FFFFFF" w:themeColor="background1"/>
                  </w:rPr>
                </w:pPr>
                <w:r w:rsidRPr="00F017D8">
                  <w:rPr>
                    <w:b/>
                    <w:color w:val="FFFFFF" w:themeColor="background1"/>
                  </w:rPr>
                  <w:t>Category</w:t>
                </w:r>
              </w:p>
            </w:tc>
          </w:sdtContent>
        </w:sdt>
        <w:tc>
          <w:tcPr>
            <w:tcW w:w="1927" w:type="dxa"/>
            <w:shd w:val="clear" w:color="auto" w:fill="0E5563" w:themeFill="accent5"/>
          </w:tcPr>
          <w:p w:rsidR="001D3C7C" w:rsidRPr="00F017D8" w:rsidRDefault="00F26D8A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</w:rPr>
            </w:pPr>
            <w:sdt>
              <w:sdtPr>
                <w:rPr>
                  <w:color w:val="FFFFFF" w:themeColor="background1"/>
                </w:rPr>
                <w:id w:val="-952235412"/>
                <w:placeholder>
                  <w:docPart w:val="F5DB7ABA259642FAA18DC61D19F55861"/>
                </w:placeholder>
                <w:temporary/>
                <w:showingPlcHdr/>
                <w15:appearance w15:val="hidden"/>
              </w:sdtPr>
              <w:sdtEndPr/>
              <w:sdtContent>
                <w:r w:rsidR="001D3C7C" w:rsidRPr="00F017D8">
                  <w:rPr>
                    <w:b/>
                    <w:color w:val="FFFFFF" w:themeColor="background1"/>
                  </w:rPr>
                  <w:t>Dates</w:t>
                </w:r>
              </w:sdtContent>
            </w:sdt>
          </w:p>
        </w:tc>
        <w:tc>
          <w:tcPr>
            <w:tcW w:w="7125" w:type="dxa"/>
            <w:tcBorders>
              <w:right w:val="single" w:sz="18" w:space="0" w:color="FFFFFF" w:themeColor="background1"/>
            </w:tcBorders>
            <w:shd w:val="clear" w:color="auto" w:fill="0E5563" w:themeFill="accent5"/>
          </w:tcPr>
          <w:p w:rsidR="001D3C7C" w:rsidRPr="00F017D8" w:rsidRDefault="00F26D8A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</w:rPr>
            </w:pPr>
            <w:sdt>
              <w:sdtPr>
                <w:rPr>
                  <w:color w:val="FFFFFF" w:themeColor="background1"/>
                </w:rPr>
                <w:id w:val="403418113"/>
                <w:placeholder>
                  <w:docPart w:val="0241B1D38317472384A264058B391DA6"/>
                </w:placeholder>
                <w:temporary/>
                <w:showingPlcHdr/>
                <w15:appearance w15:val="hidden"/>
              </w:sdtPr>
              <w:sdtEndPr/>
              <w:sdtContent>
                <w:r w:rsidR="001D3C7C" w:rsidRPr="00F017D8">
                  <w:rPr>
                    <w:b/>
                    <w:color w:val="FFFFFF" w:themeColor="background1"/>
                  </w:rPr>
                  <w:t>Details</w:t>
                </w:r>
              </w:sdtContent>
            </w:sdt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2555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  <w:shd w:val="clear" w:color="auto" w:fill="auto"/>
          </w:tcPr>
          <w:p w:rsidR="001D3C7C" w:rsidRDefault="001D3C7C" w:rsidP="0053636F">
            <w:pPr>
              <w:pStyle w:val="Heading1"/>
              <w:spacing w:before="20" w:after="20"/>
              <w:outlineLvl w:val="0"/>
            </w:pPr>
            <w:r>
              <w:t>Photo permission</w:t>
            </w:r>
          </w:p>
        </w:tc>
        <w:tc>
          <w:tcPr>
            <w:tcW w:w="1927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</w:tcPr>
          <w:p w:rsidR="001D3C7C" w:rsidRDefault="008378EE" w:rsidP="0053636F">
            <w:pPr>
              <w:spacing w:before="20" w:after="20"/>
            </w:pPr>
            <w:r>
              <w:t>Weeks 1-2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  <w:r>
              <w:t>Yes /No</w:t>
            </w:r>
          </w:p>
        </w:tc>
      </w:tr>
      <w:tr w:rsidR="001D3C7C" w:rsidTr="009B7708">
        <w:trPr>
          <w:trHeight w:val="64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Free Lunch Required</w:t>
            </w:r>
          </w:p>
          <w:p w:rsidR="00747F67" w:rsidRDefault="00747F67">
            <w:pPr>
              <w:pStyle w:val="Heading1"/>
              <w:spacing w:before="20" w:after="20"/>
              <w:outlineLvl w:val="0"/>
            </w:pPr>
          </w:p>
          <w:p w:rsidR="00747F67" w:rsidRDefault="00747F67">
            <w:pPr>
              <w:pStyle w:val="Heading1"/>
              <w:spacing w:before="20" w:after="20"/>
              <w:outlineLvl w:val="0"/>
            </w:pPr>
            <w:r>
              <w:t>Dietary Needs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>
            <w:pPr>
              <w:rPr>
                <w:b/>
              </w:rPr>
            </w:pPr>
            <w:r w:rsidRPr="009B7708">
              <w:rPr>
                <w:b/>
              </w:rPr>
              <w:t>Yes /No</w:t>
            </w:r>
          </w:p>
          <w:p w:rsidR="00747F67" w:rsidRDefault="00747F67" w:rsidP="0053636F">
            <w:pPr>
              <w:rPr>
                <w:b/>
              </w:rPr>
            </w:pPr>
          </w:p>
          <w:p w:rsidR="00747F67" w:rsidRPr="009B7708" w:rsidRDefault="00747F67" w:rsidP="0053636F">
            <w:pPr>
              <w:rPr>
                <w:b/>
              </w:rPr>
            </w:pPr>
            <w:r w:rsidRPr="00747F67">
              <w:rPr>
                <w:b/>
              </w:rPr>
              <w:t>Yes 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  <w:r>
              <w:t>Lunches are available but must be pre–booked</w:t>
            </w:r>
            <w:r w:rsidR="00003E59">
              <w:t xml:space="preserve"> Daily/W</w:t>
            </w:r>
            <w:r>
              <w:t>eekly.</w:t>
            </w:r>
          </w:p>
          <w:p w:rsidR="001D3C7C" w:rsidRDefault="001D3C7C" w:rsidP="001D3C7C">
            <w:pPr>
              <w:spacing w:before="20" w:after="20"/>
            </w:pPr>
            <w:r>
              <w:t>The menu is a set menu, please advise of any dietary needs in advance</w:t>
            </w: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8378EE" w:rsidP="0053636F">
            <w:r>
              <w:t xml:space="preserve">Days </w:t>
            </w:r>
            <w:r w:rsidR="00003E59">
              <w:t>1</w:t>
            </w:r>
            <w:r>
              <w:t>-2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>
              <w:rPr>
                <w:rStyle w:val="Strong"/>
              </w:rPr>
              <w:t>Lunch/No Lunch</w:t>
            </w:r>
          </w:p>
        </w:tc>
      </w:tr>
      <w:tr w:rsidR="001D3C7C" w:rsidTr="009B7708">
        <w:trPr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003E59" w:rsidP="0053636F">
            <w:r>
              <w:t>Day</w:t>
            </w:r>
            <w:r w:rsidR="008378EE">
              <w:t>s 3-4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003E59" w:rsidP="0053636F">
            <w:r>
              <w:t>Day</w:t>
            </w:r>
            <w:r w:rsidR="008378EE">
              <w:t>s</w:t>
            </w:r>
            <w:r>
              <w:t xml:space="preserve"> </w:t>
            </w:r>
            <w:r w:rsidR="008378EE">
              <w:t>5-6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1D3C7C" w:rsidTr="009B7708">
        <w:trPr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003E59" w:rsidP="0053636F">
            <w:r>
              <w:t>Day</w:t>
            </w:r>
            <w:r w:rsidR="008378EE">
              <w:t>s 7-8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003E59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003E59" w:rsidRDefault="00003E59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003E59" w:rsidRDefault="008378EE" w:rsidP="0053636F">
            <w:r>
              <w:t>Day 9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003E59" w:rsidRPr="001D3C7C" w:rsidRDefault="008378EE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1D3C7C" w:rsidTr="009B7708">
        <w:trPr>
          <w:trHeight w:val="5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Main Contacts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>
            <w:pPr>
              <w:spacing w:before="20" w:after="20"/>
            </w:pPr>
            <w:r>
              <w:t>Contact 1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bottom w:val="single" w:sz="18" w:space="0" w:color="FFC40C" w:themeColor="accent4"/>
            </w:tcBorders>
            <w:shd w:val="clear" w:color="auto" w:fill="auto"/>
          </w:tcPr>
          <w:p w:rsidR="001D3C7C" w:rsidRDefault="001D3C7C" w:rsidP="0053636F">
            <w:pPr>
              <w:pStyle w:val="Heading1"/>
              <w:spacing w:before="20" w:after="20"/>
              <w:outlineLvl w:val="0"/>
            </w:pPr>
          </w:p>
        </w:tc>
        <w:tc>
          <w:tcPr>
            <w:tcW w:w="1927" w:type="dxa"/>
            <w:tcBorders>
              <w:bottom w:val="single" w:sz="18" w:space="0" w:color="FFC40C" w:themeColor="accent4"/>
            </w:tcBorders>
          </w:tcPr>
          <w:p w:rsidR="001D3C7C" w:rsidRDefault="001D3C7C">
            <w:pPr>
              <w:spacing w:before="20" w:after="20"/>
            </w:pPr>
            <w:r>
              <w:t>Contact 2</w:t>
            </w:r>
            <w:bookmarkStart w:id="0" w:name="_GoBack"/>
            <w:bookmarkEnd w:id="0"/>
          </w:p>
        </w:tc>
        <w:tc>
          <w:tcPr>
            <w:tcW w:w="7125" w:type="dxa"/>
            <w:tcBorders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</w:p>
        </w:tc>
      </w:tr>
      <w:tr w:rsidR="001D3C7C" w:rsidTr="009B7708">
        <w:trPr>
          <w:trHeight w:val="42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Off-Site trip permission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>
            <w:pPr>
              <w:spacing w:before="20" w:after="20"/>
            </w:pPr>
            <w:r>
              <w:t>Yes/No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 w:rsidP="00080EB3">
            <w:pPr>
              <w:spacing w:before="20" w:after="20"/>
            </w:pPr>
            <w:r>
              <w:t xml:space="preserve">We do not allow participants to leave the premises during club or travel home </w:t>
            </w:r>
            <w:r w:rsidR="00080EB3">
              <w:t xml:space="preserve">alone. We </w:t>
            </w:r>
            <w:r w:rsidR="00771AE5">
              <w:t>will be off-site each day</w:t>
            </w: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Additional needs/notes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>
            <w:pPr>
              <w:spacing w:before="20" w:after="20"/>
            </w:pPr>
            <w:r>
              <w:t>Yes/No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 w:rsidP="001D3C7C">
            <w:pPr>
              <w:spacing w:before="20" w:after="20"/>
            </w:pPr>
            <w:r>
              <w:t xml:space="preserve">We do not </w:t>
            </w:r>
            <w:r w:rsidR="009B7708">
              <w:t xml:space="preserve">currently </w:t>
            </w:r>
            <w:r>
              <w:t>have additional 1:1 support available, we will use this info to keep staffing in line with needs.</w:t>
            </w:r>
          </w:p>
        </w:tc>
      </w:tr>
    </w:tbl>
    <w:tbl>
      <w:tblPr>
        <w:tblStyle w:val="GridTable1Light-Accent6"/>
        <w:tblW w:w="4864" w:type="pct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620" w:firstRow="1" w:lastRow="0" w:firstColumn="0" w:lastColumn="0" w:noHBand="1" w:noVBand="1"/>
        <w:tblDescription w:val="Expenses table"/>
      </w:tblPr>
      <w:tblGrid>
        <w:gridCol w:w="7784"/>
        <w:gridCol w:w="3403"/>
        <w:gridCol w:w="20"/>
      </w:tblGrid>
      <w:tr w:rsidR="00163B26" w:rsidRPr="00163B26" w:rsidTr="008378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5"/>
        </w:trPr>
        <w:tc>
          <w:tcPr>
            <w:tcW w:w="7784" w:type="dxa"/>
            <w:tcBorders>
              <w:top w:val="single" w:sz="18" w:space="0" w:color="FFC40C" w:themeColor="accent4"/>
            </w:tcBorders>
          </w:tcPr>
          <w:p w:rsidR="00075CBA" w:rsidRPr="00537A46" w:rsidRDefault="00F26D8A">
            <w:pPr>
              <w:spacing w:before="20" w:after="20"/>
              <w:rPr>
                <w:b w:val="0"/>
                <w:color w:val="0E5563" w:themeColor="accent5"/>
              </w:rPr>
            </w:pPr>
            <w:sdt>
              <w:sdtPr>
                <w:rPr>
                  <w:b w:val="0"/>
                  <w:color w:val="0E5563" w:themeColor="accent5"/>
                </w:rPr>
                <w:id w:val="2123577449"/>
                <w:placeholder>
                  <w:docPart w:val="30770B31D7B74C3A973BB0D0AB7F4C99"/>
                </w:placeholder>
                <w:temporary/>
                <w:showingPlcHdr/>
                <w15:appearance w15:val="hidden"/>
              </w:sdtPr>
              <w:sdtEndPr/>
              <w:sdtContent>
                <w:r w:rsidR="005C175A" w:rsidRPr="00537A46">
                  <w:rPr>
                    <w:color w:val="0E5563" w:themeColor="accent5"/>
                  </w:rPr>
                  <w:t>Signature</w:t>
                </w:r>
              </w:sdtContent>
            </w:sdt>
          </w:p>
        </w:tc>
        <w:tc>
          <w:tcPr>
            <w:tcW w:w="3403" w:type="dxa"/>
            <w:tcBorders>
              <w:top w:val="single" w:sz="18" w:space="0" w:color="FFFFFF" w:themeColor="background1"/>
            </w:tcBorders>
          </w:tcPr>
          <w:p w:rsidR="00075CBA" w:rsidRPr="00537A46" w:rsidRDefault="00075CBA">
            <w:pPr>
              <w:spacing w:before="20" w:after="20"/>
              <w:rPr>
                <w:b w:val="0"/>
                <w:color w:val="0E5563" w:themeColor="accent5"/>
              </w:rPr>
            </w:pPr>
          </w:p>
        </w:tc>
        <w:sdt>
          <w:sdtPr>
            <w:rPr>
              <w:b w:val="0"/>
              <w:color w:val="0E5563" w:themeColor="accent5"/>
            </w:rPr>
            <w:id w:val="-1003817362"/>
            <w:placeholder>
              <w:docPart w:val="DFB309AD9B51461CA81BA35059028C87"/>
            </w:placeholder>
            <w:temporary/>
            <w:showingPlcHdr/>
            <w15:appearance w15:val="hidden"/>
          </w:sdtPr>
          <w:sdtEndPr/>
          <w:sdtContent>
            <w:tc>
              <w:tcPr>
                <w:tcW w:w="20" w:type="dxa"/>
                <w:tcBorders>
                  <w:top w:val="single" w:sz="18" w:space="0" w:color="FFC40C" w:themeColor="accent4"/>
                </w:tcBorders>
              </w:tcPr>
              <w:p w:rsidR="00075CBA" w:rsidRPr="00537A46" w:rsidRDefault="004F1DE0">
                <w:pPr>
                  <w:spacing w:before="20" w:after="20"/>
                  <w:rPr>
                    <w:b w:val="0"/>
                    <w:color w:val="0E5563" w:themeColor="accent5"/>
                  </w:rPr>
                </w:pPr>
                <w:r w:rsidRPr="00537A46">
                  <w:rPr>
                    <w:color w:val="0E5563" w:themeColor="accent5"/>
                  </w:rPr>
                  <w:t>Date</w:t>
                </w:r>
              </w:p>
            </w:tc>
          </w:sdtContent>
        </w:sdt>
      </w:tr>
    </w:tbl>
    <w:p w:rsidR="005C175A" w:rsidRPr="00163B26" w:rsidRDefault="005C175A" w:rsidP="00CA0EC2">
      <w:pPr>
        <w:rPr>
          <w:b/>
          <w:color w:val="355D7E" w:themeColor="accent2" w:themeShade="80"/>
        </w:rPr>
      </w:pPr>
    </w:p>
    <w:sectPr w:rsidR="005C175A" w:rsidRPr="00163B26" w:rsidSect="00163B26">
      <w:footerReference w:type="default" r:id="rId6"/>
      <w:pgSz w:w="12240" w:h="15840"/>
      <w:pgMar w:top="245" w:right="360" w:bottom="245" w:left="36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D8A" w:rsidRDefault="00F26D8A">
      <w:pPr>
        <w:spacing w:before="0" w:after="0"/>
      </w:pPr>
      <w:r>
        <w:separator/>
      </w:r>
    </w:p>
  </w:endnote>
  <w:endnote w:type="continuationSeparator" w:id="0">
    <w:p w:rsidR="00F26D8A" w:rsidRDefault="00F26D8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0122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175A" w:rsidRDefault="005C175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04B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D8A" w:rsidRDefault="00F26D8A">
      <w:pPr>
        <w:spacing w:before="0" w:after="0"/>
      </w:pPr>
      <w:r>
        <w:separator/>
      </w:r>
    </w:p>
  </w:footnote>
  <w:footnote w:type="continuationSeparator" w:id="0">
    <w:p w:rsidR="00F26D8A" w:rsidRDefault="00F26D8A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36F"/>
    <w:rsid w:val="00003E59"/>
    <w:rsid w:val="00035876"/>
    <w:rsid w:val="00075CBA"/>
    <w:rsid w:val="00080EB3"/>
    <w:rsid w:val="00096AE8"/>
    <w:rsid w:val="00101D55"/>
    <w:rsid w:val="001104BE"/>
    <w:rsid w:val="00163B26"/>
    <w:rsid w:val="001D383B"/>
    <w:rsid w:val="001D3C7C"/>
    <w:rsid w:val="002640A9"/>
    <w:rsid w:val="0044542A"/>
    <w:rsid w:val="004906DF"/>
    <w:rsid w:val="004F1DE0"/>
    <w:rsid w:val="00511D78"/>
    <w:rsid w:val="0053636F"/>
    <w:rsid w:val="00537A46"/>
    <w:rsid w:val="005C175A"/>
    <w:rsid w:val="00611CAA"/>
    <w:rsid w:val="006D24C9"/>
    <w:rsid w:val="006E1920"/>
    <w:rsid w:val="0073288E"/>
    <w:rsid w:val="0074755E"/>
    <w:rsid w:val="00747F67"/>
    <w:rsid w:val="007523E7"/>
    <w:rsid w:val="00771AE5"/>
    <w:rsid w:val="007F3F6D"/>
    <w:rsid w:val="008378EE"/>
    <w:rsid w:val="008A451F"/>
    <w:rsid w:val="008C4630"/>
    <w:rsid w:val="00930E01"/>
    <w:rsid w:val="00954CD4"/>
    <w:rsid w:val="009B7708"/>
    <w:rsid w:val="00A41897"/>
    <w:rsid w:val="00AE739E"/>
    <w:rsid w:val="00B0589C"/>
    <w:rsid w:val="00BB3541"/>
    <w:rsid w:val="00C82E8E"/>
    <w:rsid w:val="00CA0EC2"/>
    <w:rsid w:val="00CB6CFB"/>
    <w:rsid w:val="00CC2557"/>
    <w:rsid w:val="00DD0896"/>
    <w:rsid w:val="00E053BE"/>
    <w:rsid w:val="00F017D8"/>
    <w:rsid w:val="00F25A5C"/>
    <w:rsid w:val="00F26D8A"/>
    <w:rsid w:val="00F76E23"/>
    <w:rsid w:val="00F87232"/>
    <w:rsid w:val="00FE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879F00"/>
  <w15:chartTrackingRefBased/>
  <w15:docId w15:val="{3ADC7942-D1BA-4A22-867B-9FA043D02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before="20"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B8C"/>
  </w:style>
  <w:style w:type="paragraph" w:styleId="Heading1">
    <w:name w:val="heading 1"/>
    <w:basedOn w:val="Normal"/>
    <w:link w:val="Heading1Char"/>
    <w:uiPriority w:val="2"/>
    <w:unhideWhenUsed/>
    <w:qFormat/>
    <w:rsid w:val="00163B26"/>
    <w:pPr>
      <w:outlineLvl w:val="0"/>
    </w:pPr>
    <w:rPr>
      <w:rFonts w:asciiTheme="majorHAnsi" w:eastAsiaTheme="majorEastAsia" w:hAnsiTheme="majorHAnsi" w:cstheme="majorBidi"/>
      <w:b/>
      <w:color w:val="0E5563" w:themeColor="accent5"/>
      <w:szCs w:val="36"/>
    </w:rPr>
  </w:style>
  <w:style w:type="paragraph" w:styleId="Heading2">
    <w:name w:val="heading 2"/>
    <w:basedOn w:val="Normal"/>
    <w:link w:val="Heading2Char"/>
    <w:uiPriority w:val="2"/>
    <w:unhideWhenUsed/>
    <w:qFormat/>
    <w:rsid w:val="00163B26"/>
    <w:pPr>
      <w:jc w:val="right"/>
      <w:outlineLvl w:val="1"/>
    </w:pPr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paragraph" w:styleId="Heading3">
    <w:name w:val="heading 3"/>
    <w:basedOn w:val="Normal"/>
    <w:link w:val="Heading3Char"/>
    <w:uiPriority w:val="2"/>
    <w:unhideWhenUsed/>
    <w:qFormat/>
    <w:rsid w:val="00163B26"/>
    <w:pPr>
      <w:keepNext/>
      <w:keepLines/>
      <w:pBdr>
        <w:bottom w:val="single" w:sz="18" w:space="1" w:color="FFC40C" w:themeColor="accent4"/>
      </w:pBdr>
      <w:spacing w:before="240" w:after="0"/>
      <w:contextualSpacing/>
      <w:outlineLvl w:val="2"/>
    </w:pPr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2"/>
    <w:semiHidden/>
    <w:unhideWhenUsed/>
    <w:qFormat/>
    <w:pPr>
      <w:keepNext/>
      <w:keepLines/>
      <w:outlineLvl w:val="3"/>
    </w:pPr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pPr>
      <w:keepNext/>
      <w:keepLines/>
      <w:outlineLvl w:val="4"/>
    </w:pPr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paragraph" w:styleId="Heading6">
    <w:name w:val="heading 6"/>
    <w:basedOn w:val="Normal"/>
    <w:next w:val="Normal"/>
    <w:link w:val="Heading6Char"/>
    <w:uiPriority w:val="2"/>
    <w:semiHidden/>
    <w:unhideWhenUsed/>
    <w:qFormat/>
    <w:pPr>
      <w:keepNext/>
      <w:keepLines/>
      <w:spacing w:after="0"/>
      <w:outlineLvl w:val="5"/>
    </w:pPr>
    <w:rPr>
      <w:rFonts w:asciiTheme="majorHAnsi" w:eastAsiaTheme="majorEastAsia" w:hAnsiTheme="majorHAnsi" w:cstheme="majorBidi"/>
      <w:sz w:val="18"/>
    </w:rPr>
  </w:style>
  <w:style w:type="paragraph" w:styleId="Heading7">
    <w:name w:val="heading 7"/>
    <w:basedOn w:val="Normal"/>
    <w:next w:val="Normal"/>
    <w:link w:val="Heading7Char"/>
    <w:uiPriority w:val="2"/>
    <w:semiHidden/>
    <w:unhideWhenUsed/>
    <w:qFormat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sz w:val="18"/>
    </w:rPr>
  </w:style>
  <w:style w:type="paragraph" w:styleId="Heading8">
    <w:name w:val="heading 8"/>
    <w:basedOn w:val="Normal"/>
    <w:next w:val="Normal"/>
    <w:link w:val="Heading8Char"/>
    <w:uiPriority w:val="2"/>
    <w:semiHidden/>
    <w:unhideWhenUsed/>
    <w:qFormat/>
    <w:pPr>
      <w:keepNext/>
      <w:keepLines/>
      <w:spacing w:after="0"/>
      <w:outlineLvl w:val="7"/>
    </w:pPr>
    <w:rPr>
      <w:rFonts w:asciiTheme="majorHAnsi" w:eastAsiaTheme="majorEastAsia" w:hAnsiTheme="majorHAnsi" w:cstheme="majorBidi"/>
      <w:b/>
      <w:sz w:val="18"/>
    </w:rPr>
  </w:style>
  <w:style w:type="paragraph" w:styleId="Heading9">
    <w:name w:val="heading 9"/>
    <w:basedOn w:val="Normal"/>
    <w:next w:val="Normal"/>
    <w:link w:val="Heading9Char"/>
    <w:uiPriority w:val="2"/>
    <w:semiHidden/>
    <w:unhideWhenUsed/>
    <w:qFormat/>
    <w:pPr>
      <w:keepNext/>
      <w:keepLines/>
      <w:spacing w:after="0"/>
      <w:outlineLvl w:val="8"/>
    </w:pPr>
    <w:rPr>
      <w:rFonts w:asciiTheme="majorHAnsi" w:eastAsiaTheme="majorEastAsia" w:hAnsiTheme="majorHAnsi" w:cstheme="majorBidi"/>
      <w:b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DD8047" w:themeColor="accent1"/>
      <w:spacing w:val="0"/>
    </w:rPr>
  </w:style>
  <w:style w:type="character" w:customStyle="1" w:styleId="Heading1Char">
    <w:name w:val="Heading 1 Char"/>
    <w:basedOn w:val="DefaultParagraphFont"/>
    <w:link w:val="Heading1"/>
    <w:uiPriority w:val="2"/>
    <w:rsid w:val="00163B26"/>
    <w:rPr>
      <w:rFonts w:asciiTheme="majorHAnsi" w:eastAsiaTheme="majorEastAsia" w:hAnsiTheme="majorHAnsi" w:cstheme="majorBidi"/>
      <w:b/>
      <w:color w:val="0E5563" w:themeColor="accent5"/>
      <w:szCs w:val="36"/>
    </w:rPr>
  </w:style>
  <w:style w:type="character" w:customStyle="1" w:styleId="Heading2Char">
    <w:name w:val="Heading 2 Char"/>
    <w:basedOn w:val="DefaultParagraphFont"/>
    <w:link w:val="Heading2"/>
    <w:uiPriority w:val="2"/>
    <w:rsid w:val="00163B26"/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table" w:styleId="GridTable1Light-Accent6">
    <w:name w:val="Grid Table 1 Light Accent 6"/>
    <w:basedOn w:val="TableNormal"/>
    <w:uiPriority w:val="46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3">
    <w:name w:val="Plain Table 3"/>
    <w:basedOn w:val="TableNormal"/>
    <w:uiPriority w:val="43"/>
    <w:rsid w:val="00F017D8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18" w:space="0" w:color="FFFFFF" w:themeColor="background1"/>
        <w:left w:val="single" w:sz="18" w:space="0" w:color="FFFFFF" w:themeColor="background1"/>
        <w:bottom w:val="single" w:sz="18" w:space="0" w:color="FFFFFF" w:themeColor="background1"/>
        <w:right w:val="single" w:sz="18" w:space="0" w:color="FFFFFF" w:themeColor="background1"/>
        <w:insideH w:val="single" w:sz="18" w:space="0" w:color="FFFFFF" w:themeColor="background1"/>
        <w:insideV w:val="single" w:sz="18" w:space="0" w:color="FFFFFF" w:themeColor="background1"/>
      </w:tblBorders>
      <w:tblCellMar>
        <w:top w:w="29" w:type="dxa"/>
        <w:bottom w:w="29" w:type="dxa"/>
      </w:tblCellMar>
    </w:tblPr>
    <w:tcPr>
      <w:shd w:val="clear" w:color="auto" w:fill="F2F2F2" w:themeFill="background1" w:themeFillShade="F2"/>
    </w:tcPr>
    <w:tblStylePr w:type="firstRow">
      <w:rPr>
        <w:b/>
        <w:bCs/>
        <w:caps w:val="0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Footer">
    <w:name w:val="footer"/>
    <w:basedOn w:val="Normal"/>
    <w:link w:val="FooterChar"/>
    <w:uiPriority w:val="99"/>
    <w:pPr>
      <w:spacing w:after="0"/>
    </w:pPr>
    <w:rPr>
      <w:caps/>
      <w:color w:val="B85A22" w:themeColor="accent1" w:themeShade="BF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Pr>
      <w:caps/>
      <w:color w:val="B85A22" w:themeColor="accent1" w:themeShade="BF"/>
      <w:sz w:val="18"/>
      <w:szCs w:val="18"/>
    </w:rPr>
  </w:style>
  <w:style w:type="paragraph" w:customStyle="1" w:styleId="RightAlignedText">
    <w:name w:val="Right Aligned Text"/>
    <w:basedOn w:val="Normal"/>
    <w:uiPriority w:val="3"/>
    <w:qFormat/>
    <w:pPr>
      <w:jc w:val="right"/>
    </w:pPr>
  </w:style>
  <w:style w:type="paragraph" w:styleId="Title">
    <w:name w:val="Title"/>
    <w:basedOn w:val="Normal"/>
    <w:link w:val="TitleChar"/>
    <w:uiPriority w:val="1"/>
    <w:qFormat/>
    <w:rsid w:val="0073288E"/>
    <w:pPr>
      <w:pBdr>
        <w:bottom w:val="single" w:sz="18" w:space="1" w:color="0E5563" w:themeColor="accent5"/>
      </w:pBdr>
      <w:spacing w:before="0" w:after="40"/>
      <w:contextualSpacing/>
      <w:jc w:val="center"/>
    </w:pPr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73288E"/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styleId="Strong">
    <w:name w:val="Strong"/>
    <w:uiPriority w:val="5"/>
    <w:unhideWhenUsed/>
    <w:qFormat/>
    <w:rsid w:val="00163B26"/>
    <w:rPr>
      <w:b/>
      <w:color w:val="355D7E" w:themeColor="accent2" w:themeShade="80"/>
    </w:rPr>
  </w:style>
  <w:style w:type="character" w:customStyle="1" w:styleId="Heading3Char">
    <w:name w:val="Heading 3 Char"/>
    <w:basedOn w:val="DefaultParagraphFont"/>
    <w:link w:val="Heading3"/>
    <w:uiPriority w:val="2"/>
    <w:rsid w:val="00163B26"/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2"/>
    <w:semiHidden/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2"/>
    <w:semiHidden/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2"/>
    <w:semiHidden/>
    <w:rPr>
      <w:rFonts w:asciiTheme="majorHAnsi" w:eastAsiaTheme="majorEastAsia" w:hAnsiTheme="majorHAnsi" w:cstheme="majorBidi"/>
      <w:color w:val="000000" w:themeColor="text1"/>
      <w:kern w:val="21"/>
      <w:sz w:val="18"/>
      <w:szCs w:val="21"/>
      <w14:ligatures w14:val="standard"/>
    </w:rPr>
  </w:style>
  <w:style w:type="character" w:customStyle="1" w:styleId="Heading7Char">
    <w:name w:val="Heading 7 Char"/>
    <w:basedOn w:val="DefaultParagraphFont"/>
    <w:link w:val="Heading7"/>
    <w:uiPriority w:val="2"/>
    <w:semiHidden/>
    <w:rPr>
      <w:rFonts w:asciiTheme="majorHAnsi" w:eastAsiaTheme="majorEastAsia" w:hAnsiTheme="majorHAnsi" w:cstheme="majorBidi"/>
      <w:i/>
      <w:iCs/>
      <w:color w:val="000000" w:themeColor="text1"/>
      <w:kern w:val="21"/>
      <w:sz w:val="18"/>
      <w:szCs w:val="21"/>
      <w14:ligatures w14:val="standard"/>
    </w:rPr>
  </w:style>
  <w:style w:type="character" w:customStyle="1" w:styleId="Heading8Char">
    <w:name w:val="Heading 8 Char"/>
    <w:basedOn w:val="DefaultParagraphFont"/>
    <w:link w:val="Heading8"/>
    <w:uiPriority w:val="2"/>
    <w:semiHidden/>
    <w:rPr>
      <w:rFonts w:asciiTheme="majorHAnsi" w:eastAsiaTheme="majorEastAsia" w:hAnsiTheme="majorHAnsi" w:cstheme="majorBidi"/>
      <w:b/>
      <w:color w:val="000000" w:themeColor="text1"/>
      <w:kern w:val="21"/>
      <w:sz w:val="18"/>
      <w:szCs w:val="21"/>
      <w14:ligatures w14:val="standard"/>
    </w:rPr>
  </w:style>
  <w:style w:type="character" w:customStyle="1" w:styleId="Heading9Char">
    <w:name w:val="Heading 9 Char"/>
    <w:basedOn w:val="DefaultParagraphFont"/>
    <w:link w:val="Heading9"/>
    <w:uiPriority w:val="2"/>
    <w:semiHidden/>
    <w:rPr>
      <w:rFonts w:asciiTheme="majorHAnsi" w:eastAsiaTheme="majorEastAsia" w:hAnsiTheme="majorHAnsi" w:cstheme="majorBidi"/>
      <w:b/>
      <w:i/>
      <w:iCs/>
      <w:color w:val="272727" w:themeColor="text1" w:themeTint="D8"/>
      <w:kern w:val="21"/>
      <w:sz w:val="21"/>
      <w:szCs w:val="21"/>
      <w14:ligatures w14:val="standard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eader">
    <w:name w:val="header"/>
    <w:basedOn w:val="Normal"/>
    <w:link w:val="HeaderChar"/>
    <w:uiPriority w:val="99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Pr>
      <w:color w:val="000000" w:themeColor="text1"/>
      <w:kern w:val="21"/>
      <w:sz w:val="21"/>
      <w:szCs w:val="21"/>
      <w14:ligatures w14:val="standard"/>
    </w:rPr>
  </w:style>
  <w:style w:type="table" w:styleId="TableGrid">
    <w:name w:val="Table Grid"/>
    <w:basedOn w:val="TableNormal"/>
    <w:uiPriority w:val="39"/>
    <w:rsid w:val="008C4630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wilson33.213\AppData\Roaming\Microsoft\Templates\Travel%20expense%20report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5FD1EBC0F0E4D3FA2309CAC127176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CCF64F-AAF9-4260-8276-D93DA6CE1C42}"/>
      </w:docPartPr>
      <w:docPartBody>
        <w:p w:rsidR="0096647C" w:rsidRDefault="00790B24">
          <w:pPr>
            <w:pStyle w:val="A5FD1EBC0F0E4D3FA2309CAC12717693"/>
          </w:pPr>
          <w:r>
            <w:t>Name</w:t>
          </w:r>
        </w:p>
      </w:docPartBody>
    </w:docPart>
    <w:docPart>
      <w:docPartPr>
        <w:name w:val="8042FDC428EC41718218ED2731990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B49A5-D46B-464E-B2FB-CCD994204A61}"/>
      </w:docPartPr>
      <w:docPartBody>
        <w:p w:rsidR="0096647C" w:rsidRDefault="00790B24">
          <w:pPr>
            <w:pStyle w:val="8042FDC428EC41718218ED27319905FC"/>
          </w:pPr>
          <w:r>
            <w:t>Email</w:t>
          </w:r>
        </w:p>
      </w:docPartBody>
    </w:docPart>
    <w:docPart>
      <w:docPartPr>
        <w:name w:val="AFA5A6A5A75A46F5AEFC5A1C88B25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33D258-C605-4900-9E89-E3F6EA7DA5D4}"/>
      </w:docPartPr>
      <w:docPartBody>
        <w:p w:rsidR="0096647C" w:rsidRDefault="00790B24">
          <w:pPr>
            <w:pStyle w:val="AFA5A6A5A75A46F5AEFC5A1C88B25526"/>
          </w:pPr>
          <w:r w:rsidRPr="005C175A">
            <w:t>Hours</w:t>
          </w:r>
        </w:p>
      </w:docPartBody>
    </w:docPart>
    <w:docPart>
      <w:docPartPr>
        <w:name w:val="30770B31D7B74C3A973BB0D0AB7F4C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09193E-AFA0-4D4B-897F-739AF675F3A1}"/>
      </w:docPartPr>
      <w:docPartBody>
        <w:p w:rsidR="0096647C" w:rsidRDefault="00790B24">
          <w:pPr>
            <w:pStyle w:val="30770B31D7B74C3A973BB0D0AB7F4C99"/>
          </w:pPr>
          <w:r>
            <w:t>Signature</w:t>
          </w:r>
        </w:p>
      </w:docPartBody>
    </w:docPart>
    <w:docPart>
      <w:docPartPr>
        <w:name w:val="DFB309AD9B51461CA81BA35059028C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34406-3784-4E4F-97BE-154D4F9A5F49}"/>
      </w:docPartPr>
      <w:docPartBody>
        <w:p w:rsidR="0096647C" w:rsidRDefault="00790B24">
          <w:pPr>
            <w:pStyle w:val="DFB309AD9B51461CA81BA35059028C87"/>
          </w:pPr>
          <w:r>
            <w:t>Date</w:t>
          </w:r>
        </w:p>
      </w:docPartBody>
    </w:docPart>
    <w:docPart>
      <w:docPartPr>
        <w:name w:val="6B9DAFB569D14D0994641B12B356E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B98806-6B8F-415E-9904-11A84C09DF9C}"/>
      </w:docPartPr>
      <w:docPartBody>
        <w:p w:rsidR="0096647C" w:rsidRDefault="00790B24" w:rsidP="00790B24">
          <w:pPr>
            <w:pStyle w:val="6B9DAFB569D14D0994641B12B356E03B"/>
          </w:pPr>
          <w:r w:rsidRPr="00F25A5C">
            <w:t>Category</w:t>
          </w:r>
        </w:p>
      </w:docPartBody>
    </w:docPart>
    <w:docPart>
      <w:docPartPr>
        <w:name w:val="F5DB7ABA259642FAA18DC61D19F55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6C6454-9944-4E55-B6EE-EC6B5154F5C1}"/>
      </w:docPartPr>
      <w:docPartBody>
        <w:p w:rsidR="0096647C" w:rsidRDefault="00790B24" w:rsidP="00790B24">
          <w:pPr>
            <w:pStyle w:val="F5DB7ABA259642FAA18DC61D19F55861"/>
          </w:pPr>
          <w:r>
            <w:t>Dates</w:t>
          </w:r>
        </w:p>
      </w:docPartBody>
    </w:docPart>
    <w:docPart>
      <w:docPartPr>
        <w:name w:val="0241B1D38317472384A264058B391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6F48D4-4103-416D-85D3-340C5997A608}"/>
      </w:docPartPr>
      <w:docPartBody>
        <w:p w:rsidR="0096647C" w:rsidRDefault="00790B24" w:rsidP="00790B24">
          <w:pPr>
            <w:pStyle w:val="0241B1D38317472384A264058B391DA6"/>
          </w:pPr>
          <w:r>
            <w:t>Details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B24"/>
    <w:rsid w:val="004F6C04"/>
    <w:rsid w:val="00561E8C"/>
    <w:rsid w:val="007372FF"/>
    <w:rsid w:val="00790B24"/>
    <w:rsid w:val="00833D49"/>
    <w:rsid w:val="0096647C"/>
    <w:rsid w:val="00F5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23C2ECA90434E7CABE74D5CA84EE840">
    <w:name w:val="023C2ECA90434E7CABE74D5CA84EE840"/>
  </w:style>
  <w:style w:type="paragraph" w:customStyle="1" w:styleId="A5FD1EBC0F0E4D3FA2309CAC12717693">
    <w:name w:val="A5FD1EBC0F0E4D3FA2309CAC12717693"/>
  </w:style>
  <w:style w:type="paragraph" w:customStyle="1" w:styleId="D86F4BF5B8BF45C9AE148E04F4440982">
    <w:name w:val="D86F4BF5B8BF45C9AE148E04F4440982"/>
  </w:style>
  <w:style w:type="paragraph" w:customStyle="1" w:styleId="5A8CEC233E8247B0B71BB37DEC70E4F3">
    <w:name w:val="5A8CEC233E8247B0B71BB37DEC70E4F3"/>
  </w:style>
  <w:style w:type="paragraph" w:customStyle="1" w:styleId="8CFE6464BE814C32B455204A743D1FC5">
    <w:name w:val="8CFE6464BE814C32B455204A743D1FC5"/>
  </w:style>
  <w:style w:type="paragraph" w:customStyle="1" w:styleId="8042FDC428EC41718218ED27319905FC">
    <w:name w:val="8042FDC428EC41718218ED27319905FC"/>
  </w:style>
  <w:style w:type="paragraph" w:customStyle="1" w:styleId="B855ACCB55F54B3190690889A0F8B412">
    <w:name w:val="B855ACCB55F54B3190690889A0F8B412"/>
  </w:style>
  <w:style w:type="paragraph" w:customStyle="1" w:styleId="D04BDE6B6A35492190C86C6B2887D45A">
    <w:name w:val="D04BDE6B6A35492190C86C6B2887D45A"/>
  </w:style>
  <w:style w:type="paragraph" w:customStyle="1" w:styleId="0CD418E05A4F44E5B6C0EB244641763F">
    <w:name w:val="0CD418E05A4F44E5B6C0EB244641763F"/>
  </w:style>
  <w:style w:type="paragraph" w:customStyle="1" w:styleId="5FCD63E9C1134D44A481E269AF81DCF3">
    <w:name w:val="5FCD63E9C1134D44A481E269AF81DCF3"/>
  </w:style>
  <w:style w:type="paragraph" w:customStyle="1" w:styleId="0B952C0141114C02969C252874EFC9BE">
    <w:name w:val="0B952C0141114C02969C252874EFC9BE"/>
  </w:style>
  <w:style w:type="paragraph" w:customStyle="1" w:styleId="4A5BB0B375E6417CB9FBC49F7E4767EA">
    <w:name w:val="4A5BB0B375E6417CB9FBC49F7E4767EA"/>
  </w:style>
  <w:style w:type="paragraph" w:customStyle="1" w:styleId="130633C7F6C54DD48E8A945E931668CA">
    <w:name w:val="130633C7F6C54DD48E8A945E931668CA"/>
  </w:style>
  <w:style w:type="paragraph" w:customStyle="1" w:styleId="C2EEAD0BB8FC475899AF51272F9D3BC1">
    <w:name w:val="C2EEAD0BB8FC475899AF51272F9D3BC1"/>
  </w:style>
  <w:style w:type="paragraph" w:customStyle="1" w:styleId="680DD8E8FBA94E72AB493100D635618A">
    <w:name w:val="680DD8E8FBA94E72AB493100D635618A"/>
  </w:style>
  <w:style w:type="paragraph" w:customStyle="1" w:styleId="AFA5A6A5A75A46F5AEFC5A1C88B25526">
    <w:name w:val="AFA5A6A5A75A46F5AEFC5A1C88B25526"/>
  </w:style>
  <w:style w:type="paragraph" w:customStyle="1" w:styleId="12C4742438E54581AD710CB9A563CF5C">
    <w:name w:val="12C4742438E54581AD710CB9A563CF5C"/>
  </w:style>
  <w:style w:type="paragraph" w:customStyle="1" w:styleId="A7C5A682E887453AADAF9FAAEF831A06">
    <w:name w:val="A7C5A682E887453AADAF9FAAEF831A06"/>
  </w:style>
  <w:style w:type="paragraph" w:customStyle="1" w:styleId="8DFAFE152D6D4D75817F45AFECDDD89D">
    <w:name w:val="8DFAFE152D6D4D75817F45AFECDDD89D"/>
  </w:style>
  <w:style w:type="paragraph" w:customStyle="1" w:styleId="482B74396A8048099C30DFF8C814FB19">
    <w:name w:val="482B74396A8048099C30DFF8C814FB19"/>
  </w:style>
  <w:style w:type="paragraph" w:customStyle="1" w:styleId="AFB59464C843413E806EF7D69860878E">
    <w:name w:val="AFB59464C843413E806EF7D69860878E"/>
  </w:style>
  <w:style w:type="paragraph" w:customStyle="1" w:styleId="7BB8630B2E98446CAE71813AB209650B">
    <w:name w:val="7BB8630B2E98446CAE71813AB209650B"/>
  </w:style>
  <w:style w:type="paragraph" w:customStyle="1" w:styleId="4AEB9D4BD49A4D42ABAF9A313268C929">
    <w:name w:val="4AEB9D4BD49A4D42ABAF9A313268C929"/>
  </w:style>
  <w:style w:type="paragraph" w:customStyle="1" w:styleId="A0DDFD798B9C4F74839720413BF8B403">
    <w:name w:val="A0DDFD798B9C4F74839720413BF8B403"/>
  </w:style>
  <w:style w:type="paragraph" w:customStyle="1" w:styleId="DFB779BE89794B41AEF9CB1196C88945">
    <w:name w:val="DFB779BE89794B41AEF9CB1196C88945"/>
  </w:style>
  <w:style w:type="paragraph" w:customStyle="1" w:styleId="6776E275DB4C4FABB0C05D09C477B1ED">
    <w:name w:val="6776E275DB4C4FABB0C05D09C477B1ED"/>
  </w:style>
  <w:style w:type="paragraph" w:customStyle="1" w:styleId="0E3E9B397F6A46CAAED0434A97DC1290">
    <w:name w:val="0E3E9B397F6A46CAAED0434A97DC1290"/>
  </w:style>
  <w:style w:type="paragraph" w:customStyle="1" w:styleId="FCCF6E1168464125960D37E58E86B43C">
    <w:name w:val="FCCF6E1168464125960D37E58E86B43C"/>
  </w:style>
  <w:style w:type="paragraph" w:customStyle="1" w:styleId="7BD4E2B01D2148588426E8932EC4AD36">
    <w:name w:val="7BD4E2B01D2148588426E8932EC4AD36"/>
  </w:style>
  <w:style w:type="paragraph" w:customStyle="1" w:styleId="9AA57DF72A204DD7A54FB1D35C4667C9">
    <w:name w:val="9AA57DF72A204DD7A54FB1D35C4667C9"/>
  </w:style>
  <w:style w:type="paragraph" w:customStyle="1" w:styleId="25FEB15E944D488D8E4BE438912834C2">
    <w:name w:val="25FEB15E944D488D8E4BE438912834C2"/>
  </w:style>
  <w:style w:type="paragraph" w:customStyle="1" w:styleId="202295E152004571AF98327A0176B7C3">
    <w:name w:val="202295E152004571AF98327A0176B7C3"/>
  </w:style>
  <w:style w:type="paragraph" w:customStyle="1" w:styleId="B5FD300DF90C4168BE5949B596223BF6">
    <w:name w:val="B5FD300DF90C4168BE5949B596223BF6"/>
  </w:style>
  <w:style w:type="paragraph" w:customStyle="1" w:styleId="124769D8A7CD4A9484AE2374AC2C538E">
    <w:name w:val="124769D8A7CD4A9484AE2374AC2C538E"/>
  </w:style>
  <w:style w:type="paragraph" w:customStyle="1" w:styleId="F602EE099C3E440F9300B33EAC8F8051">
    <w:name w:val="F602EE099C3E440F9300B33EAC8F8051"/>
  </w:style>
  <w:style w:type="paragraph" w:customStyle="1" w:styleId="09E2FFCD40864926B5C8C07764874103">
    <w:name w:val="09E2FFCD40864926B5C8C07764874103"/>
  </w:style>
  <w:style w:type="paragraph" w:customStyle="1" w:styleId="D5C7BD4229974A85926265F499A90AF2">
    <w:name w:val="D5C7BD4229974A85926265F499A90AF2"/>
  </w:style>
  <w:style w:type="paragraph" w:customStyle="1" w:styleId="00A844FB961243D1B2AC91A8F42A93D5">
    <w:name w:val="00A844FB961243D1B2AC91A8F42A93D5"/>
  </w:style>
  <w:style w:type="paragraph" w:customStyle="1" w:styleId="0B388C00FE0F403984F9D249DA6B5D8B">
    <w:name w:val="0B388C00FE0F403984F9D249DA6B5D8B"/>
  </w:style>
  <w:style w:type="paragraph" w:customStyle="1" w:styleId="882D474BFEA242CF99E6F7F912F7AB0C">
    <w:name w:val="882D474BFEA242CF99E6F7F912F7AB0C"/>
  </w:style>
  <w:style w:type="paragraph" w:customStyle="1" w:styleId="063ADCD1468D4049BA1172F92BE59795">
    <w:name w:val="063ADCD1468D4049BA1172F92BE59795"/>
  </w:style>
  <w:style w:type="paragraph" w:customStyle="1" w:styleId="796B259523394B8DBD0FE369A0787235">
    <w:name w:val="796B259523394B8DBD0FE369A0787235"/>
  </w:style>
  <w:style w:type="paragraph" w:customStyle="1" w:styleId="2A5378FEEB6F4508B52B11521492A99B">
    <w:name w:val="2A5378FEEB6F4508B52B11521492A99B"/>
  </w:style>
  <w:style w:type="paragraph" w:customStyle="1" w:styleId="FB08AECA47E94AF8AEC11E333DD7EAF2">
    <w:name w:val="FB08AECA47E94AF8AEC11E333DD7EAF2"/>
  </w:style>
  <w:style w:type="paragraph" w:customStyle="1" w:styleId="11C17D66782340538D58FDFB1619CE61">
    <w:name w:val="11C17D66782340538D58FDFB1619CE61"/>
  </w:style>
  <w:style w:type="paragraph" w:customStyle="1" w:styleId="F9467C79B4CB465585219E000D4523BC">
    <w:name w:val="F9467C79B4CB465585219E000D4523BC"/>
  </w:style>
  <w:style w:type="paragraph" w:customStyle="1" w:styleId="E23AFB7DC4424005AD39E8994E678F8D">
    <w:name w:val="E23AFB7DC4424005AD39E8994E678F8D"/>
  </w:style>
  <w:style w:type="paragraph" w:customStyle="1" w:styleId="88A004F53B644947A47B9F1866717E91">
    <w:name w:val="88A004F53B644947A47B9F1866717E91"/>
  </w:style>
  <w:style w:type="paragraph" w:customStyle="1" w:styleId="2EC35CEDACF240299B4F8084964B95DB">
    <w:name w:val="2EC35CEDACF240299B4F8084964B95DB"/>
  </w:style>
  <w:style w:type="character" w:styleId="Strong">
    <w:name w:val="Strong"/>
    <w:uiPriority w:val="5"/>
    <w:unhideWhenUsed/>
    <w:qFormat/>
    <w:rsid w:val="00790B24"/>
    <w:rPr>
      <w:color w:val="2E74B5" w:themeColor="accent1" w:themeShade="BF"/>
    </w:rPr>
  </w:style>
  <w:style w:type="paragraph" w:customStyle="1" w:styleId="D8843CF3C13D472EBDDD43D99C8D892B">
    <w:name w:val="D8843CF3C13D472EBDDD43D99C8D892B"/>
  </w:style>
  <w:style w:type="paragraph" w:customStyle="1" w:styleId="140A29E3FCFF4E4198ACFD85C80C1331">
    <w:name w:val="140A29E3FCFF4E4198ACFD85C80C1331"/>
  </w:style>
  <w:style w:type="paragraph" w:customStyle="1" w:styleId="89E9E73BDFFF4603B83536A7222496AF">
    <w:name w:val="89E9E73BDFFF4603B83536A7222496AF"/>
  </w:style>
  <w:style w:type="paragraph" w:customStyle="1" w:styleId="06F89CCAF2BC445CABFA27281F8E2062">
    <w:name w:val="06F89CCAF2BC445CABFA27281F8E2062"/>
  </w:style>
  <w:style w:type="paragraph" w:customStyle="1" w:styleId="7AE0765FED814A24A41EA09E24711F59">
    <w:name w:val="7AE0765FED814A24A41EA09E24711F59"/>
  </w:style>
  <w:style w:type="paragraph" w:customStyle="1" w:styleId="DEE60E59D2D0446BA2EB23923394D204">
    <w:name w:val="DEE60E59D2D0446BA2EB23923394D204"/>
  </w:style>
  <w:style w:type="paragraph" w:customStyle="1" w:styleId="98C8429504F34C30B535A0470EB3748E">
    <w:name w:val="98C8429504F34C30B535A0470EB3748E"/>
  </w:style>
  <w:style w:type="paragraph" w:customStyle="1" w:styleId="67DCFF6D2F4B4E3F9C63C95B3338E536">
    <w:name w:val="67DCFF6D2F4B4E3F9C63C95B3338E536"/>
  </w:style>
  <w:style w:type="paragraph" w:customStyle="1" w:styleId="6A7D308511D44B58B8FC0DB9D432C80F">
    <w:name w:val="6A7D308511D44B58B8FC0DB9D432C80F"/>
  </w:style>
  <w:style w:type="paragraph" w:customStyle="1" w:styleId="198AFDA776DD4FD1BB234C4B15485145">
    <w:name w:val="198AFDA776DD4FD1BB234C4B15485145"/>
  </w:style>
  <w:style w:type="paragraph" w:customStyle="1" w:styleId="C38ACF05E79647A1ACD09D8264929E49">
    <w:name w:val="C38ACF05E79647A1ACD09D8264929E49"/>
  </w:style>
  <w:style w:type="paragraph" w:customStyle="1" w:styleId="218F40BE967F4EBBB5087E84E37D7976">
    <w:name w:val="218F40BE967F4EBBB5087E84E37D7976"/>
  </w:style>
  <w:style w:type="paragraph" w:customStyle="1" w:styleId="83B6529D12D144B8AE220A90306FB0DD">
    <w:name w:val="83B6529D12D144B8AE220A90306FB0DD"/>
  </w:style>
  <w:style w:type="paragraph" w:customStyle="1" w:styleId="30FDCD7972594A5AB2F0A57879E58B16">
    <w:name w:val="30FDCD7972594A5AB2F0A57879E58B16"/>
  </w:style>
  <w:style w:type="paragraph" w:customStyle="1" w:styleId="9027547225EF4C8EB2402DE57E6F36B2">
    <w:name w:val="9027547225EF4C8EB2402DE57E6F36B2"/>
  </w:style>
  <w:style w:type="paragraph" w:customStyle="1" w:styleId="D14424E56D1F426CBAC5A80A5F8918A1">
    <w:name w:val="D14424E56D1F426CBAC5A80A5F8918A1"/>
  </w:style>
  <w:style w:type="paragraph" w:customStyle="1" w:styleId="21A9391338694F09ADB0A769392248DA">
    <w:name w:val="21A9391338694F09ADB0A769392248DA"/>
  </w:style>
  <w:style w:type="paragraph" w:customStyle="1" w:styleId="A7E4DED73BF24DD39EE364458679DD45">
    <w:name w:val="A7E4DED73BF24DD39EE364458679DD45"/>
  </w:style>
  <w:style w:type="paragraph" w:customStyle="1" w:styleId="373016CEB9204345AAFC258400ACBF6F">
    <w:name w:val="373016CEB9204345AAFC258400ACBF6F"/>
  </w:style>
  <w:style w:type="paragraph" w:customStyle="1" w:styleId="4BC75768CDA54449ADD4187485A96BBC">
    <w:name w:val="4BC75768CDA54449ADD4187485A96BBC"/>
  </w:style>
  <w:style w:type="paragraph" w:customStyle="1" w:styleId="905B507C0A834DF6AA76A33550B02709">
    <w:name w:val="905B507C0A834DF6AA76A33550B02709"/>
  </w:style>
  <w:style w:type="paragraph" w:customStyle="1" w:styleId="846C8AB4EBC240A48C1168336C7E5BC8">
    <w:name w:val="846C8AB4EBC240A48C1168336C7E5BC8"/>
  </w:style>
  <w:style w:type="paragraph" w:customStyle="1" w:styleId="BEA0ED450B694F4A82BC75B34ECB8278">
    <w:name w:val="BEA0ED450B694F4A82BC75B34ECB8278"/>
  </w:style>
  <w:style w:type="paragraph" w:customStyle="1" w:styleId="F5B5FBF3BBB3488FAA62DF49BB51387B">
    <w:name w:val="F5B5FBF3BBB3488FAA62DF49BB51387B"/>
  </w:style>
  <w:style w:type="paragraph" w:customStyle="1" w:styleId="5FCA7704F397443D8C0D899F9F821694">
    <w:name w:val="5FCA7704F397443D8C0D899F9F821694"/>
  </w:style>
  <w:style w:type="paragraph" w:customStyle="1" w:styleId="2B3DCD3B7E134020B993B458CEAB4F1D">
    <w:name w:val="2B3DCD3B7E134020B993B458CEAB4F1D"/>
  </w:style>
  <w:style w:type="paragraph" w:customStyle="1" w:styleId="729C4898D46F402597D34B0D3692CB7A">
    <w:name w:val="729C4898D46F402597D34B0D3692CB7A"/>
  </w:style>
  <w:style w:type="paragraph" w:customStyle="1" w:styleId="DC274485B3A442D8B53323EBA739552B">
    <w:name w:val="DC274485B3A442D8B53323EBA739552B"/>
  </w:style>
  <w:style w:type="paragraph" w:customStyle="1" w:styleId="05D9F4FC030F4636BF337E7C0AF484A6">
    <w:name w:val="05D9F4FC030F4636BF337E7C0AF484A6"/>
  </w:style>
  <w:style w:type="paragraph" w:customStyle="1" w:styleId="5EA3CCB930A04B5EAC4DD3825B97281B">
    <w:name w:val="5EA3CCB930A04B5EAC4DD3825B97281B"/>
  </w:style>
  <w:style w:type="paragraph" w:customStyle="1" w:styleId="CEE2BDB8340445539FF016CD0D4D26A6">
    <w:name w:val="CEE2BDB8340445539FF016CD0D4D26A6"/>
  </w:style>
  <w:style w:type="paragraph" w:customStyle="1" w:styleId="15D3EAFD89594EE299ACDDEFA5A2E007">
    <w:name w:val="15D3EAFD89594EE299ACDDEFA5A2E007"/>
  </w:style>
  <w:style w:type="paragraph" w:customStyle="1" w:styleId="F0708FF343C549D6839B940B48C714D5">
    <w:name w:val="F0708FF343C549D6839B940B48C714D5"/>
  </w:style>
  <w:style w:type="paragraph" w:customStyle="1" w:styleId="C1C957CE4843407B83DB20B1D558F353">
    <w:name w:val="C1C957CE4843407B83DB20B1D558F353"/>
  </w:style>
  <w:style w:type="paragraph" w:customStyle="1" w:styleId="E910FFDED63643A0AC0021F46C764F4E">
    <w:name w:val="E910FFDED63643A0AC0021F46C764F4E"/>
  </w:style>
  <w:style w:type="paragraph" w:customStyle="1" w:styleId="0CD2E9F8643C4202B8B197EFCB76AE54">
    <w:name w:val="0CD2E9F8643C4202B8B197EFCB76AE54"/>
  </w:style>
  <w:style w:type="paragraph" w:customStyle="1" w:styleId="26F9DFBD6C884C63A52FE8C1E2FADB51">
    <w:name w:val="26F9DFBD6C884C63A52FE8C1E2FADB51"/>
  </w:style>
  <w:style w:type="paragraph" w:customStyle="1" w:styleId="5E6F51FE4D5F4B649B4FE8DC7A35DDDF">
    <w:name w:val="5E6F51FE4D5F4B649B4FE8DC7A35DDDF"/>
  </w:style>
  <w:style w:type="paragraph" w:customStyle="1" w:styleId="43E0299B374D493DB2F31B7C6577731C">
    <w:name w:val="43E0299B374D493DB2F31B7C6577731C"/>
  </w:style>
  <w:style w:type="paragraph" w:customStyle="1" w:styleId="DDE61955951F48BEA0902F6797F5FB8C">
    <w:name w:val="DDE61955951F48BEA0902F6797F5FB8C"/>
  </w:style>
  <w:style w:type="paragraph" w:customStyle="1" w:styleId="CFF3DB1A15DF48C59F825241D07DD3EA">
    <w:name w:val="CFF3DB1A15DF48C59F825241D07DD3EA"/>
  </w:style>
  <w:style w:type="paragraph" w:customStyle="1" w:styleId="C4795CDD1E3C4254865E87C062677BEA">
    <w:name w:val="C4795CDD1E3C4254865E87C062677BEA"/>
  </w:style>
  <w:style w:type="paragraph" w:customStyle="1" w:styleId="0FD59D2424E54E16BE22F1BD2A6EFFFB">
    <w:name w:val="0FD59D2424E54E16BE22F1BD2A6EFFFB"/>
  </w:style>
  <w:style w:type="paragraph" w:customStyle="1" w:styleId="6629296D761C42908D01315F9BB435AE">
    <w:name w:val="6629296D761C42908D01315F9BB435AE"/>
  </w:style>
  <w:style w:type="paragraph" w:customStyle="1" w:styleId="E802691816044389904DF0C22B7886C8">
    <w:name w:val="E802691816044389904DF0C22B7886C8"/>
  </w:style>
  <w:style w:type="paragraph" w:customStyle="1" w:styleId="4DA235265C464E418600CD6D1F13E33A">
    <w:name w:val="4DA235265C464E418600CD6D1F13E33A"/>
  </w:style>
  <w:style w:type="paragraph" w:customStyle="1" w:styleId="EB6DD22C7D1A41D39DE4DE88D3D95D7B">
    <w:name w:val="EB6DD22C7D1A41D39DE4DE88D3D95D7B"/>
  </w:style>
  <w:style w:type="paragraph" w:customStyle="1" w:styleId="98778500A8B34FA8A8A9E2842D103050">
    <w:name w:val="98778500A8B34FA8A8A9E2842D103050"/>
  </w:style>
  <w:style w:type="paragraph" w:customStyle="1" w:styleId="86BE679E8B174D3D945B496051D86C91">
    <w:name w:val="86BE679E8B174D3D945B496051D86C91"/>
  </w:style>
  <w:style w:type="paragraph" w:customStyle="1" w:styleId="BE9944F4FA954EC2972BFDD58C44E860">
    <w:name w:val="BE9944F4FA954EC2972BFDD58C44E860"/>
  </w:style>
  <w:style w:type="paragraph" w:customStyle="1" w:styleId="97A2E305F8144A30987862B9665F143D">
    <w:name w:val="97A2E305F8144A30987862B9665F143D"/>
  </w:style>
  <w:style w:type="paragraph" w:customStyle="1" w:styleId="C4C0EEE15F9941B4B23C30F98E09EBCE">
    <w:name w:val="C4C0EEE15F9941B4B23C30F98E09EBCE"/>
  </w:style>
  <w:style w:type="paragraph" w:customStyle="1" w:styleId="E0FE63C100FC4F939FC0C066BAD47E12">
    <w:name w:val="E0FE63C100FC4F939FC0C066BAD47E12"/>
  </w:style>
  <w:style w:type="paragraph" w:customStyle="1" w:styleId="1C6E7CFD4DBB4ECCA190C17856862ED3">
    <w:name w:val="1C6E7CFD4DBB4ECCA190C17856862ED3"/>
  </w:style>
  <w:style w:type="paragraph" w:customStyle="1" w:styleId="B4071A9E26594D4DA496A94040D0C02C">
    <w:name w:val="B4071A9E26594D4DA496A94040D0C02C"/>
  </w:style>
  <w:style w:type="paragraph" w:customStyle="1" w:styleId="0B84278617EC40048E7593A53FCAA480">
    <w:name w:val="0B84278617EC40048E7593A53FCAA480"/>
  </w:style>
  <w:style w:type="paragraph" w:customStyle="1" w:styleId="D934F41D829C48ED8B7DB1CDB70020FA">
    <w:name w:val="D934F41D829C48ED8B7DB1CDB70020FA"/>
  </w:style>
  <w:style w:type="paragraph" w:customStyle="1" w:styleId="379010FA56EA4D18BD350B0C680161C1">
    <w:name w:val="379010FA56EA4D18BD350B0C680161C1"/>
  </w:style>
  <w:style w:type="paragraph" w:customStyle="1" w:styleId="30770B31D7B74C3A973BB0D0AB7F4C99">
    <w:name w:val="30770B31D7B74C3A973BB0D0AB7F4C99"/>
  </w:style>
  <w:style w:type="paragraph" w:customStyle="1" w:styleId="DFB309AD9B51461CA81BA35059028C87">
    <w:name w:val="DFB309AD9B51461CA81BA35059028C87"/>
  </w:style>
  <w:style w:type="paragraph" w:customStyle="1" w:styleId="6ED1D55FE57A4A58809F00ADA102343C">
    <w:name w:val="6ED1D55FE57A4A58809F00ADA102343C"/>
    <w:rsid w:val="00790B24"/>
  </w:style>
  <w:style w:type="paragraph" w:customStyle="1" w:styleId="D24166C5D2144A0984C956C24C2E87E9">
    <w:name w:val="D24166C5D2144A0984C956C24C2E87E9"/>
    <w:rsid w:val="00790B24"/>
  </w:style>
  <w:style w:type="paragraph" w:customStyle="1" w:styleId="E24C5690D51B4479B4BED276B97BF198">
    <w:name w:val="E24C5690D51B4479B4BED276B97BF198"/>
    <w:rsid w:val="00790B24"/>
  </w:style>
  <w:style w:type="paragraph" w:customStyle="1" w:styleId="3FB41F0A6BD94D4E86D6AF2FF06BE99B">
    <w:name w:val="3FB41F0A6BD94D4E86D6AF2FF06BE99B"/>
    <w:rsid w:val="00790B24"/>
  </w:style>
  <w:style w:type="paragraph" w:customStyle="1" w:styleId="DD00F50322104BEDB310EECD113F0E37">
    <w:name w:val="DD00F50322104BEDB310EECD113F0E37"/>
    <w:rsid w:val="00790B24"/>
  </w:style>
  <w:style w:type="paragraph" w:customStyle="1" w:styleId="75BAA206287547EE97E6460C903E4704">
    <w:name w:val="75BAA206287547EE97E6460C903E4704"/>
    <w:rsid w:val="00790B24"/>
  </w:style>
  <w:style w:type="paragraph" w:customStyle="1" w:styleId="C73F4AE8569847BE85BDEB3C5B464C87">
    <w:name w:val="C73F4AE8569847BE85BDEB3C5B464C87"/>
    <w:rsid w:val="00790B24"/>
  </w:style>
  <w:style w:type="paragraph" w:customStyle="1" w:styleId="EBAAFB4C873F42708ED3C4EB6ED58A37">
    <w:name w:val="EBAAFB4C873F42708ED3C4EB6ED58A37"/>
    <w:rsid w:val="00790B24"/>
  </w:style>
  <w:style w:type="paragraph" w:customStyle="1" w:styleId="152DBE5EEFCF4673BE6DBFF0629481CC">
    <w:name w:val="152DBE5EEFCF4673BE6DBFF0629481CC"/>
    <w:rsid w:val="00790B24"/>
  </w:style>
  <w:style w:type="paragraph" w:customStyle="1" w:styleId="E4ED3A03EED34465BB8BA296B1F285DD">
    <w:name w:val="E4ED3A03EED34465BB8BA296B1F285DD"/>
    <w:rsid w:val="00790B24"/>
  </w:style>
  <w:style w:type="paragraph" w:customStyle="1" w:styleId="9179AE9B69EB4C9CAFECBF48C783F9A8">
    <w:name w:val="9179AE9B69EB4C9CAFECBF48C783F9A8"/>
    <w:rsid w:val="00790B24"/>
  </w:style>
  <w:style w:type="paragraph" w:customStyle="1" w:styleId="62A58A1F6DB848F3B1B6BF2A36411343">
    <w:name w:val="62A58A1F6DB848F3B1B6BF2A36411343"/>
    <w:rsid w:val="00790B24"/>
  </w:style>
  <w:style w:type="paragraph" w:customStyle="1" w:styleId="DEC8138345554249823C7B849D54D1A8">
    <w:name w:val="DEC8138345554249823C7B849D54D1A8"/>
    <w:rsid w:val="00790B24"/>
  </w:style>
  <w:style w:type="paragraph" w:customStyle="1" w:styleId="ABAB5978F90F461A97960FF5A570BC94">
    <w:name w:val="ABAB5978F90F461A97960FF5A570BC94"/>
    <w:rsid w:val="00790B24"/>
  </w:style>
  <w:style w:type="paragraph" w:customStyle="1" w:styleId="AAA4445610114AF497E7587205581CD1">
    <w:name w:val="AAA4445610114AF497E7587205581CD1"/>
    <w:rsid w:val="00790B24"/>
  </w:style>
  <w:style w:type="paragraph" w:customStyle="1" w:styleId="5F0EFAD4808C4D829E3313476E323303">
    <w:name w:val="5F0EFAD4808C4D829E3313476E323303"/>
    <w:rsid w:val="00790B24"/>
  </w:style>
  <w:style w:type="paragraph" w:customStyle="1" w:styleId="D0BAC6F909FA47E3948C67B158B47062">
    <w:name w:val="D0BAC6F909FA47E3948C67B158B47062"/>
    <w:rsid w:val="00790B24"/>
  </w:style>
  <w:style w:type="paragraph" w:customStyle="1" w:styleId="46F41D6C342841BCBE0683E9CDE99D80">
    <w:name w:val="46F41D6C342841BCBE0683E9CDE99D80"/>
    <w:rsid w:val="00790B24"/>
  </w:style>
  <w:style w:type="paragraph" w:customStyle="1" w:styleId="5970F676BE544BD4A5F7D75CAF312B3C">
    <w:name w:val="5970F676BE544BD4A5F7D75CAF312B3C"/>
    <w:rsid w:val="00790B24"/>
  </w:style>
  <w:style w:type="paragraph" w:customStyle="1" w:styleId="9C537ECFA5DE4D09A7F9509C64FBB39C">
    <w:name w:val="9C537ECFA5DE4D09A7F9509C64FBB39C"/>
    <w:rsid w:val="00790B24"/>
  </w:style>
  <w:style w:type="paragraph" w:customStyle="1" w:styleId="388A2B565FA5448C9C9C9E876CF025CC">
    <w:name w:val="388A2B565FA5448C9C9C9E876CF025CC"/>
    <w:rsid w:val="00790B24"/>
  </w:style>
  <w:style w:type="paragraph" w:customStyle="1" w:styleId="88EBA5BF56C74342BA356362E5535A9B">
    <w:name w:val="88EBA5BF56C74342BA356362E5535A9B"/>
    <w:rsid w:val="00790B24"/>
  </w:style>
  <w:style w:type="paragraph" w:customStyle="1" w:styleId="B43DD7C4CF5046FBB23E2399ED1B7310">
    <w:name w:val="B43DD7C4CF5046FBB23E2399ED1B7310"/>
    <w:rsid w:val="00790B24"/>
  </w:style>
  <w:style w:type="paragraph" w:customStyle="1" w:styleId="79E488332D554BF58254A2D006C81CA2">
    <w:name w:val="79E488332D554BF58254A2D006C81CA2"/>
    <w:rsid w:val="00790B24"/>
  </w:style>
  <w:style w:type="paragraph" w:customStyle="1" w:styleId="D41AED002EE44B13803345FBA61ADE01">
    <w:name w:val="D41AED002EE44B13803345FBA61ADE01"/>
    <w:rsid w:val="00790B24"/>
  </w:style>
  <w:style w:type="paragraph" w:customStyle="1" w:styleId="0A228B05D3744562993833E20720D29D">
    <w:name w:val="0A228B05D3744562993833E20720D29D"/>
    <w:rsid w:val="00790B24"/>
  </w:style>
  <w:style w:type="paragraph" w:customStyle="1" w:styleId="CACA3E60DADE4AFCBE12E917D9E24DDA">
    <w:name w:val="CACA3E60DADE4AFCBE12E917D9E24DDA"/>
    <w:rsid w:val="00790B24"/>
  </w:style>
  <w:style w:type="paragraph" w:customStyle="1" w:styleId="F90F9B1E662A4071AEBF4DDD26C0E421">
    <w:name w:val="F90F9B1E662A4071AEBF4DDD26C0E421"/>
    <w:rsid w:val="00790B24"/>
  </w:style>
  <w:style w:type="paragraph" w:customStyle="1" w:styleId="8DC387C7089949D18F718348A27C142D">
    <w:name w:val="8DC387C7089949D18F718348A27C142D"/>
    <w:rsid w:val="00790B24"/>
  </w:style>
  <w:style w:type="paragraph" w:customStyle="1" w:styleId="207FBC4F7BDC4B789D1EC958516A151D">
    <w:name w:val="207FBC4F7BDC4B789D1EC958516A151D"/>
    <w:rsid w:val="00790B24"/>
  </w:style>
  <w:style w:type="paragraph" w:customStyle="1" w:styleId="644C6E806BFB47A184D2E55923DEEC4D">
    <w:name w:val="644C6E806BFB47A184D2E55923DEEC4D"/>
    <w:rsid w:val="00790B24"/>
  </w:style>
  <w:style w:type="paragraph" w:customStyle="1" w:styleId="35B20047C0364459804782F7F420846E">
    <w:name w:val="35B20047C0364459804782F7F420846E"/>
    <w:rsid w:val="00790B24"/>
  </w:style>
  <w:style w:type="paragraph" w:customStyle="1" w:styleId="6560B846F8924D0BB12EE50D1EA54B2C">
    <w:name w:val="6560B846F8924D0BB12EE50D1EA54B2C"/>
    <w:rsid w:val="00790B24"/>
  </w:style>
  <w:style w:type="paragraph" w:customStyle="1" w:styleId="C7014E72DA23492994DF4F6C819B45D3">
    <w:name w:val="C7014E72DA23492994DF4F6C819B45D3"/>
    <w:rsid w:val="00790B24"/>
  </w:style>
  <w:style w:type="paragraph" w:customStyle="1" w:styleId="7D46017F494B4E7FBFE02A3265494DEC">
    <w:name w:val="7D46017F494B4E7FBFE02A3265494DEC"/>
    <w:rsid w:val="00790B24"/>
  </w:style>
  <w:style w:type="paragraph" w:customStyle="1" w:styleId="C0EE1EE79A894F1C8816EC1175ECCDFA">
    <w:name w:val="C0EE1EE79A894F1C8816EC1175ECCDFA"/>
    <w:rsid w:val="00790B24"/>
  </w:style>
  <w:style w:type="paragraph" w:customStyle="1" w:styleId="626048ACA5874D14A98D86DCF07A1FA4">
    <w:name w:val="626048ACA5874D14A98D86DCF07A1FA4"/>
    <w:rsid w:val="00790B24"/>
  </w:style>
  <w:style w:type="paragraph" w:customStyle="1" w:styleId="C6FB0B19BFB742ABA4AA4150BBB82A2B">
    <w:name w:val="C6FB0B19BFB742ABA4AA4150BBB82A2B"/>
    <w:rsid w:val="00790B24"/>
  </w:style>
  <w:style w:type="paragraph" w:customStyle="1" w:styleId="FD62186C7CEE44E5AAAAF8087EAFD957">
    <w:name w:val="FD62186C7CEE44E5AAAAF8087EAFD957"/>
    <w:rsid w:val="00790B24"/>
  </w:style>
  <w:style w:type="paragraph" w:customStyle="1" w:styleId="CD024124FC744C6E9B8E7881DB5B6A10">
    <w:name w:val="CD024124FC744C6E9B8E7881DB5B6A10"/>
    <w:rsid w:val="00790B24"/>
  </w:style>
  <w:style w:type="paragraph" w:customStyle="1" w:styleId="4AAC022C44C84DD18C9251EA683A77CE">
    <w:name w:val="4AAC022C44C84DD18C9251EA683A77CE"/>
    <w:rsid w:val="00790B24"/>
  </w:style>
  <w:style w:type="paragraph" w:customStyle="1" w:styleId="344510B3673447C9A2A441EF72C09BD6">
    <w:name w:val="344510B3673447C9A2A441EF72C09BD6"/>
    <w:rsid w:val="00790B24"/>
  </w:style>
  <w:style w:type="paragraph" w:customStyle="1" w:styleId="CE96E9AF16B74954ABA0626A6DEC3ADA">
    <w:name w:val="CE96E9AF16B74954ABA0626A6DEC3ADA"/>
    <w:rsid w:val="00790B24"/>
  </w:style>
  <w:style w:type="paragraph" w:customStyle="1" w:styleId="26ABE717B2234E0194B2FF74CD987897">
    <w:name w:val="26ABE717B2234E0194B2FF74CD987897"/>
    <w:rsid w:val="00790B24"/>
  </w:style>
  <w:style w:type="paragraph" w:customStyle="1" w:styleId="8FCAB7153952488AAAA602F7A248E47C">
    <w:name w:val="8FCAB7153952488AAAA602F7A248E47C"/>
    <w:rsid w:val="00790B24"/>
  </w:style>
  <w:style w:type="paragraph" w:customStyle="1" w:styleId="2D56967279EE4B228473335F6C431CBB">
    <w:name w:val="2D56967279EE4B228473335F6C431CBB"/>
    <w:rsid w:val="00790B24"/>
  </w:style>
  <w:style w:type="paragraph" w:customStyle="1" w:styleId="274B8BCF997244B48FA7FF3BFB0E6311">
    <w:name w:val="274B8BCF997244B48FA7FF3BFB0E6311"/>
    <w:rsid w:val="00790B24"/>
  </w:style>
  <w:style w:type="paragraph" w:customStyle="1" w:styleId="DB90F7EB68FD4AC68C7653BB23853B9A">
    <w:name w:val="DB90F7EB68FD4AC68C7653BB23853B9A"/>
    <w:rsid w:val="00790B24"/>
  </w:style>
  <w:style w:type="paragraph" w:customStyle="1" w:styleId="8479DDE1A2574CE0A9E87565BD1C0DF6">
    <w:name w:val="8479DDE1A2574CE0A9E87565BD1C0DF6"/>
    <w:rsid w:val="00790B24"/>
  </w:style>
  <w:style w:type="paragraph" w:customStyle="1" w:styleId="51E5E07198FF492998A5A70DE390A598">
    <w:name w:val="51E5E07198FF492998A5A70DE390A598"/>
    <w:rsid w:val="00790B24"/>
  </w:style>
  <w:style w:type="paragraph" w:customStyle="1" w:styleId="4E91D95DD61040F4B54BAAFCFA7A7696">
    <w:name w:val="4E91D95DD61040F4B54BAAFCFA7A7696"/>
    <w:rsid w:val="00790B24"/>
  </w:style>
  <w:style w:type="paragraph" w:customStyle="1" w:styleId="2B5098A5F23B4BDFB99DFFFF8E223B94">
    <w:name w:val="2B5098A5F23B4BDFB99DFFFF8E223B94"/>
    <w:rsid w:val="00790B24"/>
  </w:style>
  <w:style w:type="paragraph" w:customStyle="1" w:styleId="3C96480146B345BBACD06F184A531B16">
    <w:name w:val="3C96480146B345BBACD06F184A531B16"/>
    <w:rsid w:val="00790B24"/>
  </w:style>
  <w:style w:type="paragraph" w:customStyle="1" w:styleId="CA0E10E8905D4BED93EDFF96D2C51A4A">
    <w:name w:val="CA0E10E8905D4BED93EDFF96D2C51A4A"/>
    <w:rsid w:val="00790B24"/>
  </w:style>
  <w:style w:type="paragraph" w:customStyle="1" w:styleId="28FD2A420EC64C74BA41ED0FE516C799">
    <w:name w:val="28FD2A420EC64C74BA41ED0FE516C799"/>
    <w:rsid w:val="00790B24"/>
  </w:style>
  <w:style w:type="paragraph" w:customStyle="1" w:styleId="0F44BBA604CF403DA44D8DAA57479F5E">
    <w:name w:val="0F44BBA604CF403DA44D8DAA57479F5E"/>
    <w:rsid w:val="00790B24"/>
  </w:style>
  <w:style w:type="paragraph" w:customStyle="1" w:styleId="FCEDA457429E4D208CE8D3C038A77ECD">
    <w:name w:val="FCEDA457429E4D208CE8D3C038A77ECD"/>
    <w:rsid w:val="00790B24"/>
  </w:style>
  <w:style w:type="paragraph" w:customStyle="1" w:styleId="A8361F0CE4694BB3855601E2474A7247">
    <w:name w:val="A8361F0CE4694BB3855601E2474A7247"/>
    <w:rsid w:val="00790B24"/>
  </w:style>
  <w:style w:type="paragraph" w:customStyle="1" w:styleId="3338051A25774763A1204C308236399F">
    <w:name w:val="3338051A25774763A1204C308236399F"/>
    <w:rsid w:val="00790B24"/>
  </w:style>
  <w:style w:type="paragraph" w:customStyle="1" w:styleId="1B7E389CA8C448ACA5910E6391156D95">
    <w:name w:val="1B7E389CA8C448ACA5910E6391156D95"/>
    <w:rsid w:val="00790B24"/>
  </w:style>
  <w:style w:type="paragraph" w:customStyle="1" w:styleId="959676EB0A344203A76878C463AF190E">
    <w:name w:val="959676EB0A344203A76878C463AF190E"/>
    <w:rsid w:val="00790B24"/>
  </w:style>
  <w:style w:type="paragraph" w:customStyle="1" w:styleId="44F4CD563EBE4C4D8242510147EB2581">
    <w:name w:val="44F4CD563EBE4C4D8242510147EB2581"/>
    <w:rsid w:val="00790B24"/>
  </w:style>
  <w:style w:type="paragraph" w:customStyle="1" w:styleId="CD8B981F81774BA89C42FFABF364535F">
    <w:name w:val="CD8B981F81774BA89C42FFABF364535F"/>
    <w:rsid w:val="00790B24"/>
  </w:style>
  <w:style w:type="paragraph" w:customStyle="1" w:styleId="75761903846148279CB3318476B8666E">
    <w:name w:val="75761903846148279CB3318476B8666E"/>
    <w:rsid w:val="00790B24"/>
  </w:style>
  <w:style w:type="paragraph" w:customStyle="1" w:styleId="A0A2FE51E5314A80A72D99710302357C">
    <w:name w:val="A0A2FE51E5314A80A72D99710302357C"/>
    <w:rsid w:val="00790B24"/>
  </w:style>
  <w:style w:type="paragraph" w:customStyle="1" w:styleId="DC880654E7464BDEB4005602FEBF49DD">
    <w:name w:val="DC880654E7464BDEB4005602FEBF49DD"/>
    <w:rsid w:val="00790B24"/>
  </w:style>
  <w:style w:type="paragraph" w:customStyle="1" w:styleId="F37EC6F8DFB442D0A898387610ED3905">
    <w:name w:val="F37EC6F8DFB442D0A898387610ED3905"/>
    <w:rsid w:val="00790B24"/>
  </w:style>
  <w:style w:type="paragraph" w:customStyle="1" w:styleId="FC27A5D9D2C34BEAB81CBD5A3080AA1E">
    <w:name w:val="FC27A5D9D2C34BEAB81CBD5A3080AA1E"/>
    <w:rsid w:val="00790B24"/>
  </w:style>
  <w:style w:type="paragraph" w:customStyle="1" w:styleId="C4D3363BAE6447A8A9A15CFB70048605">
    <w:name w:val="C4D3363BAE6447A8A9A15CFB70048605"/>
    <w:rsid w:val="00790B24"/>
  </w:style>
  <w:style w:type="paragraph" w:customStyle="1" w:styleId="8E7D350DB0424D37BD8C28253B227357">
    <w:name w:val="8E7D350DB0424D37BD8C28253B227357"/>
    <w:rsid w:val="00790B24"/>
  </w:style>
  <w:style w:type="paragraph" w:customStyle="1" w:styleId="6B0661075AE34A90B8122626043B97D1">
    <w:name w:val="6B0661075AE34A90B8122626043B97D1"/>
    <w:rsid w:val="00790B24"/>
  </w:style>
  <w:style w:type="paragraph" w:customStyle="1" w:styleId="61F5D5650F21435AAB33A8E35F7B7150">
    <w:name w:val="61F5D5650F21435AAB33A8E35F7B7150"/>
    <w:rsid w:val="00790B24"/>
  </w:style>
  <w:style w:type="paragraph" w:customStyle="1" w:styleId="0801E18257A64F29B86BE67FEB7835B8">
    <w:name w:val="0801E18257A64F29B86BE67FEB7835B8"/>
    <w:rsid w:val="00790B24"/>
  </w:style>
  <w:style w:type="paragraph" w:customStyle="1" w:styleId="EE90FE7F38294E8FA43900ECE3A633D0">
    <w:name w:val="EE90FE7F38294E8FA43900ECE3A633D0"/>
    <w:rsid w:val="00790B24"/>
  </w:style>
  <w:style w:type="paragraph" w:customStyle="1" w:styleId="D7225032AB8D4627A9C4E8FBEE455F88">
    <w:name w:val="D7225032AB8D4627A9C4E8FBEE455F88"/>
    <w:rsid w:val="00790B24"/>
  </w:style>
  <w:style w:type="paragraph" w:customStyle="1" w:styleId="BB8B6F29D4C1474699831D5B91AF5F13">
    <w:name w:val="BB8B6F29D4C1474699831D5B91AF5F13"/>
    <w:rsid w:val="00790B24"/>
  </w:style>
  <w:style w:type="paragraph" w:customStyle="1" w:styleId="2AA70AD40BD743CAA160304BE478BBB3">
    <w:name w:val="2AA70AD40BD743CAA160304BE478BBB3"/>
    <w:rsid w:val="00790B24"/>
  </w:style>
  <w:style w:type="paragraph" w:customStyle="1" w:styleId="6EF20E3911CF44ECA2B798A7AE442E83">
    <w:name w:val="6EF20E3911CF44ECA2B798A7AE442E83"/>
    <w:rsid w:val="00790B24"/>
  </w:style>
  <w:style w:type="paragraph" w:customStyle="1" w:styleId="2640171CC92A4190BDA4D2AC80020964">
    <w:name w:val="2640171CC92A4190BDA4D2AC80020964"/>
    <w:rsid w:val="00790B24"/>
  </w:style>
  <w:style w:type="paragraph" w:customStyle="1" w:styleId="3893D2780AA84155B69AB61A28520D62">
    <w:name w:val="3893D2780AA84155B69AB61A28520D62"/>
    <w:rsid w:val="00790B24"/>
  </w:style>
  <w:style w:type="paragraph" w:customStyle="1" w:styleId="EC439ED066D24E8980E6AFEFB7DB6775">
    <w:name w:val="EC439ED066D24E8980E6AFEFB7DB6775"/>
    <w:rsid w:val="00790B24"/>
  </w:style>
  <w:style w:type="paragraph" w:customStyle="1" w:styleId="74F6CB0A796C4739886715DDE434A95D">
    <w:name w:val="74F6CB0A796C4739886715DDE434A95D"/>
    <w:rsid w:val="00790B24"/>
  </w:style>
  <w:style w:type="paragraph" w:customStyle="1" w:styleId="859137BE24AC40E5994514614D97FF4D">
    <w:name w:val="859137BE24AC40E5994514614D97FF4D"/>
    <w:rsid w:val="00790B24"/>
  </w:style>
  <w:style w:type="paragraph" w:customStyle="1" w:styleId="3130772A6D7547FEBE6BD3BF079A487E">
    <w:name w:val="3130772A6D7547FEBE6BD3BF079A487E"/>
    <w:rsid w:val="00790B24"/>
  </w:style>
  <w:style w:type="paragraph" w:customStyle="1" w:styleId="212B7E608031499EA8EB556E09994D1C">
    <w:name w:val="212B7E608031499EA8EB556E09994D1C"/>
    <w:rsid w:val="00790B24"/>
  </w:style>
  <w:style w:type="paragraph" w:customStyle="1" w:styleId="2A3A6DE7A82549B3847ED4CF69359676">
    <w:name w:val="2A3A6DE7A82549B3847ED4CF69359676"/>
    <w:rsid w:val="00790B24"/>
  </w:style>
  <w:style w:type="paragraph" w:customStyle="1" w:styleId="45BFA2DC0D59426BAF99500453FC128A">
    <w:name w:val="45BFA2DC0D59426BAF99500453FC128A"/>
    <w:rsid w:val="00790B24"/>
  </w:style>
  <w:style w:type="paragraph" w:customStyle="1" w:styleId="9DCD48DEF9104967B0E26C5B67472AA1">
    <w:name w:val="9DCD48DEF9104967B0E26C5B67472AA1"/>
    <w:rsid w:val="00790B24"/>
  </w:style>
  <w:style w:type="paragraph" w:customStyle="1" w:styleId="A9143EBF5037443CB4197D68514B96D3">
    <w:name w:val="A9143EBF5037443CB4197D68514B96D3"/>
    <w:rsid w:val="00790B24"/>
  </w:style>
  <w:style w:type="paragraph" w:customStyle="1" w:styleId="32F8B48B105341248F9A5DB343B5A8DB">
    <w:name w:val="32F8B48B105341248F9A5DB343B5A8DB"/>
    <w:rsid w:val="00790B24"/>
  </w:style>
  <w:style w:type="paragraph" w:customStyle="1" w:styleId="055B8000A8BD4882B715C5155CD4B27C">
    <w:name w:val="055B8000A8BD4882B715C5155CD4B27C"/>
    <w:rsid w:val="00790B24"/>
  </w:style>
  <w:style w:type="paragraph" w:customStyle="1" w:styleId="D965781C40F74CD99E04414E2777A6EE">
    <w:name w:val="D965781C40F74CD99E04414E2777A6EE"/>
    <w:rsid w:val="00790B24"/>
  </w:style>
  <w:style w:type="paragraph" w:customStyle="1" w:styleId="BF4F5EBC69A14905A77DE5659D544167">
    <w:name w:val="BF4F5EBC69A14905A77DE5659D544167"/>
    <w:rsid w:val="00790B24"/>
  </w:style>
  <w:style w:type="paragraph" w:customStyle="1" w:styleId="AC6644A73D804375BEEA70A748FC700E">
    <w:name w:val="AC6644A73D804375BEEA70A748FC700E"/>
    <w:rsid w:val="00790B24"/>
  </w:style>
  <w:style w:type="paragraph" w:customStyle="1" w:styleId="7539B4D7FF2042CCA64854A55812FCDF">
    <w:name w:val="7539B4D7FF2042CCA64854A55812FCDF"/>
    <w:rsid w:val="00790B24"/>
  </w:style>
  <w:style w:type="paragraph" w:customStyle="1" w:styleId="F6EF99EE20F140EDB43EEB6358264DFC">
    <w:name w:val="F6EF99EE20F140EDB43EEB6358264DFC"/>
    <w:rsid w:val="00790B24"/>
  </w:style>
  <w:style w:type="paragraph" w:customStyle="1" w:styleId="4F339726CAD74A06B65AB7B4ABE220FA">
    <w:name w:val="4F339726CAD74A06B65AB7B4ABE220FA"/>
    <w:rsid w:val="00790B24"/>
  </w:style>
  <w:style w:type="paragraph" w:customStyle="1" w:styleId="F8244D7DA6DC432792A6D94741E12032">
    <w:name w:val="F8244D7DA6DC432792A6D94741E12032"/>
    <w:rsid w:val="00790B24"/>
  </w:style>
  <w:style w:type="paragraph" w:customStyle="1" w:styleId="AD9A72886D6848348E3E2310BEC80074">
    <w:name w:val="AD9A72886D6848348E3E2310BEC80074"/>
    <w:rsid w:val="00790B24"/>
  </w:style>
  <w:style w:type="paragraph" w:customStyle="1" w:styleId="7DF1A596F0F5422F82DA8DFB9EEEC36D">
    <w:name w:val="7DF1A596F0F5422F82DA8DFB9EEEC36D"/>
    <w:rsid w:val="00790B24"/>
  </w:style>
  <w:style w:type="paragraph" w:customStyle="1" w:styleId="3B682B2490774E93A9F2146D7EFC26B2">
    <w:name w:val="3B682B2490774E93A9F2146D7EFC26B2"/>
    <w:rsid w:val="00790B24"/>
  </w:style>
  <w:style w:type="paragraph" w:customStyle="1" w:styleId="E7AB8BA7C23C4EB4B3D8F07DB238960A">
    <w:name w:val="E7AB8BA7C23C4EB4B3D8F07DB238960A"/>
    <w:rsid w:val="00790B24"/>
  </w:style>
  <w:style w:type="paragraph" w:customStyle="1" w:styleId="E7AC8D1ACE0C4512BFFD89591E358DA1">
    <w:name w:val="E7AC8D1ACE0C4512BFFD89591E358DA1"/>
    <w:rsid w:val="00790B24"/>
  </w:style>
  <w:style w:type="paragraph" w:customStyle="1" w:styleId="738349C45F0C4795A57196366F050E4F">
    <w:name w:val="738349C45F0C4795A57196366F050E4F"/>
    <w:rsid w:val="00790B24"/>
  </w:style>
  <w:style w:type="paragraph" w:customStyle="1" w:styleId="3DBD46BC964149DC8DE7960C45ACA0CF">
    <w:name w:val="3DBD46BC964149DC8DE7960C45ACA0CF"/>
    <w:rsid w:val="00790B24"/>
  </w:style>
  <w:style w:type="paragraph" w:customStyle="1" w:styleId="F755DE64590A4010811805D25F0C068F">
    <w:name w:val="F755DE64590A4010811805D25F0C068F"/>
    <w:rsid w:val="00790B24"/>
  </w:style>
  <w:style w:type="paragraph" w:customStyle="1" w:styleId="9323AB8A520146B5A663E973ED5213EF">
    <w:name w:val="9323AB8A520146B5A663E973ED5213EF"/>
    <w:rsid w:val="00790B24"/>
  </w:style>
  <w:style w:type="paragraph" w:customStyle="1" w:styleId="1BF45AB5F14740B0AA50C90E8862F354">
    <w:name w:val="1BF45AB5F14740B0AA50C90E8862F354"/>
    <w:rsid w:val="00790B24"/>
  </w:style>
  <w:style w:type="paragraph" w:customStyle="1" w:styleId="92F03FABA5F9436180EC2C65F8FFFA95">
    <w:name w:val="92F03FABA5F9436180EC2C65F8FFFA95"/>
    <w:rsid w:val="00790B24"/>
  </w:style>
  <w:style w:type="paragraph" w:customStyle="1" w:styleId="7BCC21DDA6254DCEBADE31EA2A30B338">
    <w:name w:val="7BCC21DDA6254DCEBADE31EA2A30B338"/>
    <w:rsid w:val="00790B24"/>
  </w:style>
  <w:style w:type="paragraph" w:customStyle="1" w:styleId="8F92B6DDFD3441CCBA656C6933A5C79E">
    <w:name w:val="8F92B6DDFD3441CCBA656C6933A5C79E"/>
    <w:rsid w:val="00790B24"/>
  </w:style>
  <w:style w:type="paragraph" w:customStyle="1" w:styleId="72E155882CCF43C5976D773E45FF63F6">
    <w:name w:val="72E155882CCF43C5976D773E45FF63F6"/>
    <w:rsid w:val="00790B24"/>
  </w:style>
  <w:style w:type="paragraph" w:customStyle="1" w:styleId="1DB8F5A2117C453FB0A90276AAD00098">
    <w:name w:val="1DB8F5A2117C453FB0A90276AAD00098"/>
    <w:rsid w:val="00790B24"/>
  </w:style>
  <w:style w:type="paragraph" w:customStyle="1" w:styleId="DE0F1647E3D9412092D20D36C12F9BF2">
    <w:name w:val="DE0F1647E3D9412092D20D36C12F9BF2"/>
    <w:rsid w:val="00790B24"/>
  </w:style>
  <w:style w:type="paragraph" w:customStyle="1" w:styleId="FAE355689F8C4BB7A419C1790710B6FC">
    <w:name w:val="FAE355689F8C4BB7A419C1790710B6FC"/>
    <w:rsid w:val="00790B24"/>
  </w:style>
  <w:style w:type="paragraph" w:customStyle="1" w:styleId="B5235F4D075D49A6801B90F2CB1E19B5">
    <w:name w:val="B5235F4D075D49A6801B90F2CB1E19B5"/>
    <w:rsid w:val="00790B24"/>
  </w:style>
  <w:style w:type="paragraph" w:customStyle="1" w:styleId="5C97C65BFD9F49FDA59E054DDE230F20">
    <w:name w:val="5C97C65BFD9F49FDA59E054DDE230F20"/>
    <w:rsid w:val="00790B24"/>
  </w:style>
  <w:style w:type="paragraph" w:customStyle="1" w:styleId="250C6B27DC5D41AA99F9147DD40C1CC1">
    <w:name w:val="250C6B27DC5D41AA99F9147DD40C1CC1"/>
    <w:rsid w:val="00790B24"/>
  </w:style>
  <w:style w:type="paragraph" w:customStyle="1" w:styleId="09B373086D9844C29295FA1378AB3CBF">
    <w:name w:val="09B373086D9844C29295FA1378AB3CBF"/>
    <w:rsid w:val="00790B24"/>
  </w:style>
  <w:style w:type="paragraph" w:customStyle="1" w:styleId="80DC9BEAEF8F43CC8E88FCDE7E0F67FC">
    <w:name w:val="80DC9BEAEF8F43CC8E88FCDE7E0F67FC"/>
    <w:rsid w:val="00790B24"/>
  </w:style>
  <w:style w:type="paragraph" w:customStyle="1" w:styleId="2BA055659C2041759BD120C55108485A">
    <w:name w:val="2BA055659C2041759BD120C55108485A"/>
    <w:rsid w:val="00790B24"/>
  </w:style>
  <w:style w:type="paragraph" w:customStyle="1" w:styleId="4002E131BA2D44458FE9D9ED51EEE782">
    <w:name w:val="4002E131BA2D44458FE9D9ED51EEE782"/>
    <w:rsid w:val="00790B24"/>
  </w:style>
  <w:style w:type="paragraph" w:customStyle="1" w:styleId="851BF9736A0C439086B5DDC32F970E7D">
    <w:name w:val="851BF9736A0C439086B5DDC32F970E7D"/>
    <w:rsid w:val="00790B24"/>
  </w:style>
  <w:style w:type="paragraph" w:customStyle="1" w:styleId="E53AF5731F95470EA562302E5E70E42E">
    <w:name w:val="E53AF5731F95470EA562302E5E70E42E"/>
    <w:rsid w:val="00790B24"/>
  </w:style>
  <w:style w:type="paragraph" w:customStyle="1" w:styleId="D81E98535A1848D5BF535F2C7491C3F8">
    <w:name w:val="D81E98535A1848D5BF535F2C7491C3F8"/>
    <w:rsid w:val="00790B24"/>
  </w:style>
  <w:style w:type="paragraph" w:customStyle="1" w:styleId="0CBBAEB9BBAA45CB9DFBA27AF47348A2">
    <w:name w:val="0CBBAEB9BBAA45CB9DFBA27AF47348A2"/>
    <w:rsid w:val="00790B24"/>
  </w:style>
  <w:style w:type="paragraph" w:customStyle="1" w:styleId="C6E0F91D09E14D10A51F90798F634F26">
    <w:name w:val="C6E0F91D09E14D10A51F90798F634F26"/>
    <w:rsid w:val="00790B24"/>
  </w:style>
  <w:style w:type="paragraph" w:customStyle="1" w:styleId="2BBC15BEFBED48F9AF65C2E151A45840">
    <w:name w:val="2BBC15BEFBED48F9AF65C2E151A45840"/>
    <w:rsid w:val="00790B24"/>
  </w:style>
  <w:style w:type="paragraph" w:customStyle="1" w:styleId="A27DA2F8870F41BDBDC72E213174D3AE">
    <w:name w:val="A27DA2F8870F41BDBDC72E213174D3AE"/>
    <w:rsid w:val="00790B24"/>
  </w:style>
  <w:style w:type="paragraph" w:customStyle="1" w:styleId="117FF00FC3544EDA82A5206A2E0CDAEA">
    <w:name w:val="117FF00FC3544EDA82A5206A2E0CDAEA"/>
    <w:rsid w:val="00790B24"/>
  </w:style>
  <w:style w:type="paragraph" w:customStyle="1" w:styleId="F36850283E074D058CAAAEBF568564A3">
    <w:name w:val="F36850283E074D058CAAAEBF568564A3"/>
    <w:rsid w:val="00790B24"/>
  </w:style>
  <w:style w:type="paragraph" w:customStyle="1" w:styleId="C0E252061F514B1BAC94A390E8E1CA6D">
    <w:name w:val="C0E252061F514B1BAC94A390E8E1CA6D"/>
    <w:rsid w:val="00790B24"/>
  </w:style>
  <w:style w:type="paragraph" w:customStyle="1" w:styleId="A9A0AAECDB934DC4BAE505A9BDDB7FD4">
    <w:name w:val="A9A0AAECDB934DC4BAE505A9BDDB7FD4"/>
    <w:rsid w:val="00790B24"/>
  </w:style>
  <w:style w:type="paragraph" w:customStyle="1" w:styleId="41C6F27FE2584DA2A1DEDBDA68F8AE69">
    <w:name w:val="41C6F27FE2584DA2A1DEDBDA68F8AE69"/>
    <w:rsid w:val="00790B24"/>
  </w:style>
  <w:style w:type="paragraph" w:customStyle="1" w:styleId="C012308E62A44087890FCC4C3EE52C74">
    <w:name w:val="C012308E62A44087890FCC4C3EE52C74"/>
    <w:rsid w:val="00790B24"/>
  </w:style>
  <w:style w:type="paragraph" w:customStyle="1" w:styleId="E0E30A8CF01F480A88DF9C1D2E7BA653">
    <w:name w:val="E0E30A8CF01F480A88DF9C1D2E7BA653"/>
    <w:rsid w:val="00790B24"/>
  </w:style>
  <w:style w:type="paragraph" w:customStyle="1" w:styleId="2BC0F99BAAE34B63B534467872F43F44">
    <w:name w:val="2BC0F99BAAE34B63B534467872F43F44"/>
    <w:rsid w:val="00790B24"/>
  </w:style>
  <w:style w:type="paragraph" w:customStyle="1" w:styleId="61547B18777D4ED3B49BA0A15465B06C">
    <w:name w:val="61547B18777D4ED3B49BA0A15465B06C"/>
    <w:rsid w:val="00790B24"/>
  </w:style>
  <w:style w:type="paragraph" w:customStyle="1" w:styleId="61FB2210995647D093E670169DFC6AE0">
    <w:name w:val="61FB2210995647D093E670169DFC6AE0"/>
    <w:rsid w:val="00790B24"/>
  </w:style>
  <w:style w:type="paragraph" w:customStyle="1" w:styleId="B61254241EE94B68A63AF197316CF3A7">
    <w:name w:val="B61254241EE94B68A63AF197316CF3A7"/>
    <w:rsid w:val="00790B24"/>
  </w:style>
  <w:style w:type="paragraph" w:customStyle="1" w:styleId="6E5BE637AA9C49C882F64143EE955D07">
    <w:name w:val="6E5BE637AA9C49C882F64143EE955D07"/>
    <w:rsid w:val="00790B24"/>
  </w:style>
  <w:style w:type="paragraph" w:customStyle="1" w:styleId="0DDA48FAAC0C4217A66ED824205BB100">
    <w:name w:val="0DDA48FAAC0C4217A66ED824205BB100"/>
    <w:rsid w:val="00790B24"/>
  </w:style>
  <w:style w:type="paragraph" w:customStyle="1" w:styleId="9750195EDC534BFBA7ACB2615BF97C01">
    <w:name w:val="9750195EDC534BFBA7ACB2615BF97C01"/>
    <w:rsid w:val="00790B24"/>
  </w:style>
  <w:style w:type="paragraph" w:customStyle="1" w:styleId="89E3950A473A4FA387630345802E6B7F">
    <w:name w:val="89E3950A473A4FA387630345802E6B7F"/>
    <w:rsid w:val="00790B24"/>
  </w:style>
  <w:style w:type="paragraph" w:customStyle="1" w:styleId="19689B78E5604542BBA21DD3190B965D">
    <w:name w:val="19689B78E5604542BBA21DD3190B965D"/>
    <w:rsid w:val="00790B24"/>
  </w:style>
  <w:style w:type="paragraph" w:customStyle="1" w:styleId="E6D17DC2D5414EFAB914F7A2993B056E">
    <w:name w:val="E6D17DC2D5414EFAB914F7A2993B056E"/>
    <w:rsid w:val="00790B24"/>
  </w:style>
  <w:style w:type="paragraph" w:customStyle="1" w:styleId="01C97A1EB1274FAD9F9743E483A7BF16">
    <w:name w:val="01C97A1EB1274FAD9F9743E483A7BF16"/>
    <w:rsid w:val="00790B24"/>
  </w:style>
  <w:style w:type="paragraph" w:customStyle="1" w:styleId="16912606B72D44979DB5A9C9C3FD8A3A">
    <w:name w:val="16912606B72D44979DB5A9C9C3FD8A3A"/>
    <w:rsid w:val="00790B24"/>
  </w:style>
  <w:style w:type="paragraph" w:customStyle="1" w:styleId="22E882726918420681468E13CB9EBC13">
    <w:name w:val="22E882726918420681468E13CB9EBC13"/>
    <w:rsid w:val="00790B24"/>
  </w:style>
  <w:style w:type="paragraph" w:customStyle="1" w:styleId="CBE6CBF42B2E43B0A489B5693260C5AA">
    <w:name w:val="CBE6CBF42B2E43B0A489B5693260C5AA"/>
    <w:rsid w:val="00790B24"/>
  </w:style>
  <w:style w:type="paragraph" w:customStyle="1" w:styleId="B9B7BF3BDD5C467790CDF12B410FF1F6">
    <w:name w:val="B9B7BF3BDD5C467790CDF12B410FF1F6"/>
    <w:rsid w:val="00790B24"/>
  </w:style>
  <w:style w:type="paragraph" w:customStyle="1" w:styleId="D6157A7945554586B58FD23FB2E4A9CC">
    <w:name w:val="D6157A7945554586B58FD23FB2E4A9CC"/>
    <w:rsid w:val="00790B24"/>
  </w:style>
  <w:style w:type="paragraph" w:customStyle="1" w:styleId="717CCF733F014BBCA51FCF9843401A64">
    <w:name w:val="717CCF733F014BBCA51FCF9843401A64"/>
    <w:rsid w:val="00790B24"/>
  </w:style>
  <w:style w:type="paragraph" w:customStyle="1" w:styleId="BED53F81386B416D92A5B73951DB8519">
    <w:name w:val="BED53F81386B416D92A5B73951DB8519"/>
    <w:rsid w:val="00790B24"/>
  </w:style>
  <w:style w:type="paragraph" w:customStyle="1" w:styleId="296C3974820A441F84D857E990BA6E0E">
    <w:name w:val="296C3974820A441F84D857E990BA6E0E"/>
    <w:rsid w:val="00790B24"/>
  </w:style>
  <w:style w:type="paragraph" w:customStyle="1" w:styleId="5027D9F7A04444FEA11DCA99C3A787E1">
    <w:name w:val="5027D9F7A04444FEA11DCA99C3A787E1"/>
    <w:rsid w:val="00790B24"/>
  </w:style>
  <w:style w:type="paragraph" w:customStyle="1" w:styleId="35977F05887243AFA18E191563593E7A">
    <w:name w:val="35977F05887243AFA18E191563593E7A"/>
    <w:rsid w:val="00790B24"/>
  </w:style>
  <w:style w:type="paragraph" w:customStyle="1" w:styleId="E767D04AE2FF4A8FB97DB235AAF2F102">
    <w:name w:val="E767D04AE2FF4A8FB97DB235AAF2F102"/>
    <w:rsid w:val="00790B24"/>
  </w:style>
  <w:style w:type="paragraph" w:customStyle="1" w:styleId="F925A058303D468C8DD8C0CD47EB0BD9">
    <w:name w:val="F925A058303D468C8DD8C0CD47EB0BD9"/>
    <w:rsid w:val="00790B24"/>
  </w:style>
  <w:style w:type="paragraph" w:customStyle="1" w:styleId="2F95AEEC81A74769A9BCA53AACFF1211">
    <w:name w:val="2F95AEEC81A74769A9BCA53AACFF1211"/>
    <w:rsid w:val="00790B24"/>
  </w:style>
  <w:style w:type="paragraph" w:customStyle="1" w:styleId="B243D12196E84A408852B976AEC9F9DF">
    <w:name w:val="B243D12196E84A408852B976AEC9F9DF"/>
    <w:rsid w:val="00790B24"/>
  </w:style>
  <w:style w:type="paragraph" w:customStyle="1" w:styleId="ED35CB8FA48243B29C80DEDCF3318BA6">
    <w:name w:val="ED35CB8FA48243B29C80DEDCF3318BA6"/>
    <w:rsid w:val="00790B24"/>
  </w:style>
  <w:style w:type="paragraph" w:customStyle="1" w:styleId="1BA93F9935AE49D9917AFE5CBB85E695">
    <w:name w:val="1BA93F9935AE49D9917AFE5CBB85E695"/>
    <w:rsid w:val="00790B24"/>
  </w:style>
  <w:style w:type="paragraph" w:customStyle="1" w:styleId="515E185D1E6D40209EE45A30F2A3AC5C">
    <w:name w:val="515E185D1E6D40209EE45A30F2A3AC5C"/>
    <w:rsid w:val="00790B24"/>
  </w:style>
  <w:style w:type="paragraph" w:customStyle="1" w:styleId="230A9D3B3E1A4065BADE851EC30F10FA">
    <w:name w:val="230A9D3B3E1A4065BADE851EC30F10FA"/>
    <w:rsid w:val="00790B24"/>
  </w:style>
  <w:style w:type="paragraph" w:customStyle="1" w:styleId="305A23C2EEEB49009DB4F99373D65795">
    <w:name w:val="305A23C2EEEB49009DB4F99373D65795"/>
    <w:rsid w:val="00790B24"/>
  </w:style>
  <w:style w:type="paragraph" w:customStyle="1" w:styleId="B102093A95A74B53B240778ECE376628">
    <w:name w:val="B102093A95A74B53B240778ECE376628"/>
    <w:rsid w:val="00790B24"/>
  </w:style>
  <w:style w:type="paragraph" w:customStyle="1" w:styleId="AF8161B76BE24EA7BBE8700080406DAD">
    <w:name w:val="AF8161B76BE24EA7BBE8700080406DAD"/>
    <w:rsid w:val="00790B24"/>
  </w:style>
  <w:style w:type="paragraph" w:customStyle="1" w:styleId="517DB0046DF44A7D8B9B5EF167821391">
    <w:name w:val="517DB0046DF44A7D8B9B5EF167821391"/>
    <w:rsid w:val="00790B24"/>
  </w:style>
  <w:style w:type="paragraph" w:customStyle="1" w:styleId="31A24C689DF940048703826443D75290">
    <w:name w:val="31A24C689DF940048703826443D75290"/>
    <w:rsid w:val="00790B24"/>
  </w:style>
  <w:style w:type="paragraph" w:customStyle="1" w:styleId="4029AEF2AE58459E98970E6DE88249CE">
    <w:name w:val="4029AEF2AE58459E98970E6DE88249CE"/>
    <w:rsid w:val="00790B24"/>
  </w:style>
  <w:style w:type="paragraph" w:customStyle="1" w:styleId="7C04BC338918492998D391E516813705">
    <w:name w:val="7C04BC338918492998D391E516813705"/>
    <w:rsid w:val="00790B24"/>
  </w:style>
  <w:style w:type="paragraph" w:customStyle="1" w:styleId="AF74EC8FE89440D993871DFEBBD8C88B">
    <w:name w:val="AF74EC8FE89440D993871DFEBBD8C88B"/>
    <w:rsid w:val="00790B24"/>
  </w:style>
  <w:style w:type="paragraph" w:customStyle="1" w:styleId="A87AF6C3D4F541E09B6102D3B5D4F01E">
    <w:name w:val="A87AF6C3D4F541E09B6102D3B5D4F01E"/>
    <w:rsid w:val="00790B24"/>
  </w:style>
  <w:style w:type="paragraph" w:customStyle="1" w:styleId="8F6E2347F4404B1CA7CAAC6C7614900E">
    <w:name w:val="8F6E2347F4404B1CA7CAAC6C7614900E"/>
    <w:rsid w:val="00790B24"/>
  </w:style>
  <w:style w:type="paragraph" w:customStyle="1" w:styleId="219A4A939165495D805F4092DC01D5F8">
    <w:name w:val="219A4A939165495D805F4092DC01D5F8"/>
    <w:rsid w:val="00790B24"/>
  </w:style>
  <w:style w:type="paragraph" w:customStyle="1" w:styleId="F92A9121873A45A581CE1BF5D55DF7D8">
    <w:name w:val="F92A9121873A45A581CE1BF5D55DF7D8"/>
    <w:rsid w:val="00790B24"/>
  </w:style>
  <w:style w:type="paragraph" w:customStyle="1" w:styleId="92C8EB4FC8AD4B8087669223DA6AF658">
    <w:name w:val="92C8EB4FC8AD4B8087669223DA6AF658"/>
    <w:rsid w:val="00790B24"/>
  </w:style>
  <w:style w:type="paragraph" w:customStyle="1" w:styleId="90F7798B301148F4A169436CB380E98D">
    <w:name w:val="90F7798B301148F4A169436CB380E98D"/>
    <w:rsid w:val="00790B24"/>
  </w:style>
  <w:style w:type="paragraph" w:customStyle="1" w:styleId="547F19E2DDB04BB7B6128ACB838B90A5">
    <w:name w:val="547F19E2DDB04BB7B6128ACB838B90A5"/>
    <w:rsid w:val="00790B24"/>
  </w:style>
  <w:style w:type="paragraph" w:customStyle="1" w:styleId="0FBEA1DAB5254A85B1B1005C48ABDC5A">
    <w:name w:val="0FBEA1DAB5254A85B1B1005C48ABDC5A"/>
    <w:rsid w:val="00790B24"/>
  </w:style>
  <w:style w:type="paragraph" w:customStyle="1" w:styleId="40A93460C44440F1A12C284FBBAA1DCF">
    <w:name w:val="40A93460C44440F1A12C284FBBAA1DCF"/>
    <w:rsid w:val="00790B24"/>
  </w:style>
  <w:style w:type="paragraph" w:customStyle="1" w:styleId="47A0A030FFD34F00A7D0BBEB1258D22F">
    <w:name w:val="47A0A030FFD34F00A7D0BBEB1258D22F"/>
    <w:rsid w:val="00790B24"/>
  </w:style>
  <w:style w:type="paragraph" w:customStyle="1" w:styleId="3602E09861E44B989F3F5D53D75C1F38">
    <w:name w:val="3602E09861E44B989F3F5D53D75C1F38"/>
    <w:rsid w:val="00790B24"/>
  </w:style>
  <w:style w:type="paragraph" w:customStyle="1" w:styleId="41F19D7CE9E14111A398ED1B602A2386">
    <w:name w:val="41F19D7CE9E14111A398ED1B602A2386"/>
    <w:rsid w:val="00790B24"/>
  </w:style>
  <w:style w:type="paragraph" w:customStyle="1" w:styleId="227C91C6BD474DAFA5D0E6F376E69CC0">
    <w:name w:val="227C91C6BD474DAFA5D0E6F376E69CC0"/>
    <w:rsid w:val="00790B24"/>
  </w:style>
  <w:style w:type="paragraph" w:customStyle="1" w:styleId="E06415B522EC4283A390C4DACAD7C32B">
    <w:name w:val="E06415B522EC4283A390C4DACAD7C32B"/>
    <w:rsid w:val="00790B24"/>
  </w:style>
  <w:style w:type="paragraph" w:customStyle="1" w:styleId="27B59A8819B54773BB41FC835B392858">
    <w:name w:val="27B59A8819B54773BB41FC835B392858"/>
    <w:rsid w:val="00790B24"/>
  </w:style>
  <w:style w:type="paragraph" w:customStyle="1" w:styleId="9AC9CBC8CC0C41288A590D0D5BDB9343">
    <w:name w:val="9AC9CBC8CC0C41288A590D0D5BDB9343"/>
    <w:rsid w:val="00790B24"/>
  </w:style>
  <w:style w:type="paragraph" w:customStyle="1" w:styleId="CEA66680FC804AABAB76112E070701D9">
    <w:name w:val="CEA66680FC804AABAB76112E070701D9"/>
    <w:rsid w:val="00790B24"/>
  </w:style>
  <w:style w:type="paragraph" w:customStyle="1" w:styleId="69C4576DB0FE444FB00E93392DDE89DA">
    <w:name w:val="69C4576DB0FE444FB00E93392DDE89DA"/>
    <w:rsid w:val="00790B24"/>
  </w:style>
  <w:style w:type="paragraph" w:customStyle="1" w:styleId="52D0727785F041158B68D1ABF61CDA0B">
    <w:name w:val="52D0727785F041158B68D1ABF61CDA0B"/>
    <w:rsid w:val="00790B24"/>
  </w:style>
  <w:style w:type="paragraph" w:customStyle="1" w:styleId="80F8BF95C20E4168B01829010B1DFF08">
    <w:name w:val="80F8BF95C20E4168B01829010B1DFF08"/>
    <w:rsid w:val="00790B24"/>
  </w:style>
  <w:style w:type="paragraph" w:customStyle="1" w:styleId="9848596EF3AE480F84CC33B7F332CFDE">
    <w:name w:val="9848596EF3AE480F84CC33B7F332CFDE"/>
    <w:rsid w:val="00790B24"/>
  </w:style>
  <w:style w:type="paragraph" w:customStyle="1" w:styleId="EA02189C2A4E4EF8B6A0FDC3657C87FE">
    <w:name w:val="EA02189C2A4E4EF8B6A0FDC3657C87FE"/>
    <w:rsid w:val="00790B24"/>
  </w:style>
  <w:style w:type="paragraph" w:customStyle="1" w:styleId="C963F5FDFE7C4EF88BAF0DA748ADD4FC">
    <w:name w:val="C963F5FDFE7C4EF88BAF0DA748ADD4FC"/>
    <w:rsid w:val="00790B24"/>
  </w:style>
  <w:style w:type="paragraph" w:customStyle="1" w:styleId="DDAEF51B04AE4C0F86AFFFFBF1715C28">
    <w:name w:val="DDAEF51B04AE4C0F86AFFFFBF1715C28"/>
    <w:rsid w:val="00790B24"/>
  </w:style>
  <w:style w:type="paragraph" w:customStyle="1" w:styleId="2743F1FB51084C60B493555DFDCEF9FB">
    <w:name w:val="2743F1FB51084C60B493555DFDCEF9FB"/>
    <w:rsid w:val="00790B24"/>
  </w:style>
  <w:style w:type="paragraph" w:customStyle="1" w:styleId="659CCCC2A6014071BF2277480584FFF0">
    <w:name w:val="659CCCC2A6014071BF2277480584FFF0"/>
    <w:rsid w:val="00790B24"/>
  </w:style>
  <w:style w:type="paragraph" w:customStyle="1" w:styleId="8F1DEA7948B240889BBF7364D3C082D2">
    <w:name w:val="8F1DEA7948B240889BBF7364D3C082D2"/>
    <w:rsid w:val="00790B24"/>
  </w:style>
  <w:style w:type="paragraph" w:customStyle="1" w:styleId="F40E36E89D8F43F48372C5EE7F28F71A">
    <w:name w:val="F40E36E89D8F43F48372C5EE7F28F71A"/>
    <w:rsid w:val="00790B24"/>
  </w:style>
  <w:style w:type="paragraph" w:customStyle="1" w:styleId="47EE50669931411D95F3759E3FD9EDC9">
    <w:name w:val="47EE50669931411D95F3759E3FD9EDC9"/>
    <w:rsid w:val="00790B24"/>
  </w:style>
  <w:style w:type="paragraph" w:customStyle="1" w:styleId="D4DBCC80521A40F0AD7DC0E45D61280E">
    <w:name w:val="D4DBCC80521A40F0AD7DC0E45D61280E"/>
    <w:rsid w:val="00790B24"/>
  </w:style>
  <w:style w:type="paragraph" w:customStyle="1" w:styleId="E2247A413FF743CE86DDED3CA6EBED5E">
    <w:name w:val="E2247A413FF743CE86DDED3CA6EBED5E"/>
    <w:rsid w:val="00790B24"/>
  </w:style>
  <w:style w:type="paragraph" w:customStyle="1" w:styleId="D97A3EC21429401786213A859A9C12FA">
    <w:name w:val="D97A3EC21429401786213A859A9C12FA"/>
    <w:rsid w:val="00790B24"/>
  </w:style>
  <w:style w:type="paragraph" w:customStyle="1" w:styleId="7E20C2DD400D4F78B5666AA944192FBD">
    <w:name w:val="7E20C2DD400D4F78B5666AA944192FBD"/>
    <w:rsid w:val="00790B24"/>
  </w:style>
  <w:style w:type="paragraph" w:customStyle="1" w:styleId="B2C15A510D794B4DBD09C51F523A1561">
    <w:name w:val="B2C15A510D794B4DBD09C51F523A1561"/>
    <w:rsid w:val="00790B24"/>
  </w:style>
  <w:style w:type="paragraph" w:customStyle="1" w:styleId="441F58C51C634813A5B94F123F2CEF4D">
    <w:name w:val="441F58C51C634813A5B94F123F2CEF4D"/>
    <w:rsid w:val="00790B24"/>
  </w:style>
  <w:style w:type="paragraph" w:customStyle="1" w:styleId="5922D50CA09948EBA71959865E88B6BF">
    <w:name w:val="5922D50CA09948EBA71959865E88B6BF"/>
    <w:rsid w:val="00790B24"/>
  </w:style>
  <w:style w:type="paragraph" w:customStyle="1" w:styleId="A88A98E30A79430C93E5BB5D90634F18">
    <w:name w:val="A88A98E30A79430C93E5BB5D90634F18"/>
    <w:rsid w:val="00790B24"/>
  </w:style>
  <w:style w:type="paragraph" w:customStyle="1" w:styleId="B2049F2D2EFF420C936188C8CF038428">
    <w:name w:val="B2049F2D2EFF420C936188C8CF038428"/>
    <w:rsid w:val="00790B24"/>
  </w:style>
  <w:style w:type="paragraph" w:customStyle="1" w:styleId="27F049FF9FF64858B16B37BFD4BFBE1C">
    <w:name w:val="27F049FF9FF64858B16B37BFD4BFBE1C"/>
    <w:rsid w:val="00790B24"/>
  </w:style>
  <w:style w:type="paragraph" w:customStyle="1" w:styleId="46410D1290354F30AFD289E036032F6D">
    <w:name w:val="46410D1290354F30AFD289E036032F6D"/>
    <w:rsid w:val="00790B24"/>
  </w:style>
  <w:style w:type="paragraph" w:customStyle="1" w:styleId="E96AF1FFDA434A5690D2E7B28E261474">
    <w:name w:val="E96AF1FFDA434A5690D2E7B28E261474"/>
    <w:rsid w:val="00790B24"/>
  </w:style>
  <w:style w:type="paragraph" w:customStyle="1" w:styleId="4A5E4E4C07EE43C98BB6CA279E2C9F95">
    <w:name w:val="4A5E4E4C07EE43C98BB6CA279E2C9F95"/>
    <w:rsid w:val="00790B24"/>
  </w:style>
  <w:style w:type="paragraph" w:customStyle="1" w:styleId="C4A6AD013E544CB9B52C7E0E50235DA7">
    <w:name w:val="C4A6AD013E544CB9B52C7E0E50235DA7"/>
    <w:rsid w:val="00790B24"/>
  </w:style>
  <w:style w:type="paragraph" w:customStyle="1" w:styleId="A511BCF995554E709AAAE99E108323A6">
    <w:name w:val="A511BCF995554E709AAAE99E108323A6"/>
    <w:rsid w:val="00790B24"/>
  </w:style>
  <w:style w:type="paragraph" w:customStyle="1" w:styleId="D0AF25B0FCAB4457B2E722AE86812C60">
    <w:name w:val="D0AF25B0FCAB4457B2E722AE86812C60"/>
    <w:rsid w:val="00790B24"/>
  </w:style>
  <w:style w:type="paragraph" w:customStyle="1" w:styleId="F975620A13154C72957FA609C6E4D3EA">
    <w:name w:val="F975620A13154C72957FA609C6E4D3EA"/>
    <w:rsid w:val="00790B24"/>
  </w:style>
  <w:style w:type="paragraph" w:customStyle="1" w:styleId="BF4FE15E1EF34E3A9E2F796AC5BF319A">
    <w:name w:val="BF4FE15E1EF34E3A9E2F796AC5BF319A"/>
    <w:rsid w:val="00790B24"/>
  </w:style>
  <w:style w:type="paragraph" w:customStyle="1" w:styleId="52E50C8805B3459789E7FF4C869286FC">
    <w:name w:val="52E50C8805B3459789E7FF4C869286FC"/>
    <w:rsid w:val="00790B24"/>
  </w:style>
  <w:style w:type="paragraph" w:customStyle="1" w:styleId="B4C925651D8C4770897C5C102D72E9B5">
    <w:name w:val="B4C925651D8C4770897C5C102D72E9B5"/>
    <w:rsid w:val="00790B24"/>
  </w:style>
  <w:style w:type="paragraph" w:customStyle="1" w:styleId="3B11375DEECA46B598FCB4E3EDCF8EC8">
    <w:name w:val="3B11375DEECA46B598FCB4E3EDCF8EC8"/>
    <w:rsid w:val="00790B24"/>
  </w:style>
  <w:style w:type="paragraph" w:customStyle="1" w:styleId="CB7405BEA6F7433F8A233202E0DC5BA4">
    <w:name w:val="CB7405BEA6F7433F8A233202E0DC5BA4"/>
    <w:rsid w:val="00790B24"/>
  </w:style>
  <w:style w:type="paragraph" w:customStyle="1" w:styleId="FC24DD7E655C4A8AB0C932D570A0AC2A">
    <w:name w:val="FC24DD7E655C4A8AB0C932D570A0AC2A"/>
    <w:rsid w:val="00790B24"/>
  </w:style>
  <w:style w:type="paragraph" w:customStyle="1" w:styleId="BBF656874CC74FF980370B3E63DC8779">
    <w:name w:val="BBF656874CC74FF980370B3E63DC8779"/>
    <w:rsid w:val="00790B24"/>
  </w:style>
  <w:style w:type="paragraph" w:customStyle="1" w:styleId="ACC13EE33E144115A1988029555182D1">
    <w:name w:val="ACC13EE33E144115A1988029555182D1"/>
    <w:rsid w:val="00790B24"/>
  </w:style>
  <w:style w:type="paragraph" w:customStyle="1" w:styleId="F2C64E6EE0D84DCAAA7703AF5BE29BB7">
    <w:name w:val="F2C64E6EE0D84DCAAA7703AF5BE29BB7"/>
    <w:rsid w:val="00790B24"/>
  </w:style>
  <w:style w:type="paragraph" w:customStyle="1" w:styleId="45636679C8CC46E8BEA8ACB6611DB635">
    <w:name w:val="45636679C8CC46E8BEA8ACB6611DB635"/>
    <w:rsid w:val="00790B24"/>
  </w:style>
  <w:style w:type="paragraph" w:customStyle="1" w:styleId="78B8BED2C04B4423AD15001DE0F322FC">
    <w:name w:val="78B8BED2C04B4423AD15001DE0F322FC"/>
    <w:rsid w:val="00790B24"/>
  </w:style>
  <w:style w:type="paragraph" w:customStyle="1" w:styleId="AED37F7DEE6044ADA932AD629A2F16A9">
    <w:name w:val="AED37F7DEE6044ADA932AD629A2F16A9"/>
    <w:rsid w:val="00790B24"/>
  </w:style>
  <w:style w:type="paragraph" w:customStyle="1" w:styleId="E7261F4812434F3CBCD6DC44DF9C545D">
    <w:name w:val="E7261F4812434F3CBCD6DC44DF9C545D"/>
    <w:rsid w:val="00790B24"/>
  </w:style>
  <w:style w:type="paragraph" w:customStyle="1" w:styleId="B57B954AF4584B5888F939B11DAF9533">
    <w:name w:val="B57B954AF4584B5888F939B11DAF9533"/>
    <w:rsid w:val="00790B24"/>
  </w:style>
  <w:style w:type="paragraph" w:customStyle="1" w:styleId="C75B0C4EEB614EE0806AC0F08E8BEB28">
    <w:name w:val="C75B0C4EEB614EE0806AC0F08E8BEB28"/>
    <w:rsid w:val="00790B24"/>
  </w:style>
  <w:style w:type="paragraph" w:customStyle="1" w:styleId="E6322136B84D4A6D8EC0C9C5E0C2605E">
    <w:name w:val="E6322136B84D4A6D8EC0C9C5E0C2605E"/>
    <w:rsid w:val="00790B24"/>
  </w:style>
  <w:style w:type="paragraph" w:customStyle="1" w:styleId="B14836FC682D4F1989A59D4A8D778399">
    <w:name w:val="B14836FC682D4F1989A59D4A8D778399"/>
    <w:rsid w:val="00790B24"/>
  </w:style>
  <w:style w:type="paragraph" w:customStyle="1" w:styleId="04E3C9F3391B45AA8065736E72BD62B3">
    <w:name w:val="04E3C9F3391B45AA8065736E72BD62B3"/>
    <w:rsid w:val="00790B24"/>
  </w:style>
  <w:style w:type="paragraph" w:customStyle="1" w:styleId="7037DEC55FB54B518D462B84CF2EBED5">
    <w:name w:val="7037DEC55FB54B518D462B84CF2EBED5"/>
    <w:rsid w:val="00790B24"/>
  </w:style>
  <w:style w:type="paragraph" w:customStyle="1" w:styleId="CECF9A8BA7FD4D0C9BDE69E4117E8BC7">
    <w:name w:val="CECF9A8BA7FD4D0C9BDE69E4117E8BC7"/>
    <w:rsid w:val="00790B24"/>
  </w:style>
  <w:style w:type="paragraph" w:customStyle="1" w:styleId="93F59BC38B884C11A2962F1C54C6CF2C">
    <w:name w:val="93F59BC38B884C11A2962F1C54C6CF2C"/>
    <w:rsid w:val="00790B24"/>
  </w:style>
  <w:style w:type="paragraph" w:customStyle="1" w:styleId="6B9DAFB569D14D0994641B12B356E03B">
    <w:name w:val="6B9DAFB569D14D0994641B12B356E03B"/>
    <w:rsid w:val="00790B24"/>
  </w:style>
  <w:style w:type="paragraph" w:customStyle="1" w:styleId="F5DB7ABA259642FAA18DC61D19F55861">
    <w:name w:val="F5DB7ABA259642FAA18DC61D19F55861"/>
    <w:rsid w:val="00790B24"/>
  </w:style>
  <w:style w:type="paragraph" w:customStyle="1" w:styleId="0241B1D38317472384A264058B391DA6">
    <w:name w:val="0241B1D38317472384A264058B391DA6"/>
    <w:rsid w:val="00790B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Travel Expense">
  <a:themeElements>
    <a:clrScheme name="Custom 236">
      <a:dk1>
        <a:sysClr val="windowText" lastClr="000000"/>
      </a:dk1>
      <a:lt1>
        <a:sysClr val="window" lastClr="FFFFFF"/>
      </a:lt1>
      <a:dk2>
        <a:srgbClr val="08323A"/>
      </a:dk2>
      <a:lt2>
        <a:srgbClr val="CAD3D2"/>
      </a:lt2>
      <a:accent1>
        <a:srgbClr val="DD8047"/>
      </a:accent1>
      <a:accent2>
        <a:srgbClr val="94B6D2"/>
      </a:accent2>
      <a:accent3>
        <a:srgbClr val="787878"/>
      </a:accent3>
      <a:accent4>
        <a:srgbClr val="FFC40C"/>
      </a:accent4>
      <a:accent5>
        <a:srgbClr val="0E5563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pothecary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Travel expense report form</Template>
  <TotalTime>0</TotalTime>
  <Pages>2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dcterms:created xsi:type="dcterms:W3CDTF">2022-03-18T15:59:00Z</dcterms:created>
  <dcterms:modified xsi:type="dcterms:W3CDTF">2022-03-18T15:59:00Z</dcterms:modified>
</cp:coreProperties>
</file>