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0B7" w:rsidRDefault="00650B0A" w:rsidP="0073288E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57250" cy="353695"/>
            <wp:effectExtent l="0" t="0" r="0" b="8255"/>
            <wp:wrapTight wrapText="bothSides">
              <wp:wrapPolygon edited="0">
                <wp:start x="0" y="0"/>
                <wp:lineTo x="0" y="20941"/>
                <wp:lineTo x="21120" y="20941"/>
                <wp:lineTo x="211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 (1).jf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080EB3">
        <w:rPr>
          <w:sz w:val="20"/>
          <w:szCs w:val="20"/>
        </w:rPr>
        <w:t xml:space="preserve">WCU </w:t>
      </w:r>
      <w:r w:rsidR="00540E20">
        <w:rPr>
          <w:sz w:val="20"/>
          <w:szCs w:val="20"/>
        </w:rPr>
        <w:t>June</w:t>
      </w:r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 </w:t>
      </w:r>
      <w:r w:rsidR="00003E59" w:rsidRPr="00080EB3">
        <w:rPr>
          <w:sz w:val="20"/>
          <w:szCs w:val="20"/>
          <w:vertAlign w:val="superscript"/>
        </w:rPr>
        <w:t>(</w:t>
      </w:r>
      <w:r w:rsidR="002728F7">
        <w:rPr>
          <w:sz w:val="20"/>
          <w:szCs w:val="20"/>
        </w:rPr>
        <w:t>9:00-3</w:t>
      </w:r>
      <w:r w:rsidR="00096AE8" w:rsidRPr="00080EB3">
        <w:rPr>
          <w:sz w:val="20"/>
          <w:szCs w:val="20"/>
        </w:rPr>
        <w:t>:45)</w:t>
      </w:r>
      <w:r w:rsidR="002728F7">
        <w:rPr>
          <w:sz w:val="20"/>
          <w:szCs w:val="20"/>
        </w:rPr>
        <w:t xml:space="preserve"> 24</w:t>
      </w:r>
      <w:r w:rsidR="004E00B7" w:rsidRPr="004E00B7">
        <w:rPr>
          <w:sz w:val="20"/>
          <w:szCs w:val="20"/>
          <w:vertAlign w:val="superscript"/>
        </w:rPr>
        <w:t>th</w:t>
      </w:r>
      <w:r w:rsidR="002728F7">
        <w:rPr>
          <w:sz w:val="20"/>
          <w:szCs w:val="20"/>
        </w:rPr>
        <w:t xml:space="preserve"> October-29</w:t>
      </w:r>
      <w:r w:rsidR="002728F7" w:rsidRPr="002728F7">
        <w:rPr>
          <w:sz w:val="20"/>
          <w:szCs w:val="20"/>
          <w:vertAlign w:val="superscript"/>
        </w:rPr>
        <w:t>th</w:t>
      </w:r>
      <w:r w:rsidR="002728F7">
        <w:rPr>
          <w:sz w:val="20"/>
          <w:szCs w:val="20"/>
        </w:rPr>
        <w:t xml:space="preserve"> october 2022</w:t>
      </w:r>
    </w:p>
    <w:p w:rsidR="008C4630" w:rsidRPr="00080EB3" w:rsidRDefault="002728F7" w:rsidP="0073288E">
      <w:pPr>
        <w:pStyle w:val="Title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Autum</w:t>
      </w:r>
      <w:r w:rsidR="00E73180">
        <w:rPr>
          <w:sz w:val="20"/>
          <w:szCs w:val="20"/>
        </w:rPr>
        <w:t>n</w:t>
      </w:r>
      <w:r>
        <w:rPr>
          <w:sz w:val="20"/>
          <w:szCs w:val="20"/>
        </w:rPr>
        <w:t xml:space="preserve"> winter</w:t>
      </w:r>
    </w:p>
    <w:tbl>
      <w:tblPr>
        <w:tblStyle w:val="PlainTable3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54"/>
        <w:gridCol w:w="3608"/>
        <w:gridCol w:w="1815"/>
        <w:gridCol w:w="4297"/>
      </w:tblGrid>
      <w:tr w:rsidR="00075CBA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54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Default="004F1DE0" w:rsidP="008C4630">
                <w:pPr>
                  <w:pStyle w:val="Heading1"/>
                  <w:spacing w:before="20" w:after="20"/>
                  <w:outlineLvl w:val="0"/>
                </w:pPr>
                <w:r w:rsidRPr="00F017D8">
                  <w:rPr>
                    <w:b/>
                  </w:rPr>
                  <w:t>Name</w:t>
                </w:r>
              </w:p>
            </w:tc>
          </w:sdtContent>
        </w:sdt>
        <w:tc>
          <w:tcPr>
            <w:tcW w:w="3608" w:type="dxa"/>
            <w:tcMar>
              <w:right w:w="216" w:type="dxa"/>
            </w:tcMar>
          </w:tcPr>
          <w:p w:rsidR="00075CBA" w:rsidRPr="0053636F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53636F" w:rsidRDefault="0053636F" w:rsidP="0053636F">
            <w:pPr>
              <w:pStyle w:val="Heading1"/>
              <w:spacing w:before="20" w:after="20"/>
              <w:outlineLvl w:val="0"/>
              <w:rPr>
                <w:b/>
              </w:rPr>
            </w:pPr>
            <w:r w:rsidRPr="0053636F">
              <w:rPr>
                <w:b/>
              </w:rPr>
              <w:t>Date of Birth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Default="00075CBA" w:rsidP="0053636F">
            <w:pPr>
              <w:spacing w:before="20" w:after="20"/>
            </w:pP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650B0A" w:rsidP="008C4630">
            <w:pPr>
              <w:pStyle w:val="Heading1"/>
              <w:spacing w:before="20" w:after="20"/>
              <w:outlineLvl w:val="0"/>
            </w:pPr>
            <w:sdt>
              <w:sdt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>
                  <w:t>Email</w:t>
                </w:r>
              </w:sdtContent>
            </w:sdt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9B7708" w:rsidRDefault="009B7708" w:rsidP="009B7708">
            <w:pPr>
              <w:pStyle w:val="Heading1"/>
              <w:spacing w:before="20" w:after="20"/>
              <w:outlineLvl w:val="0"/>
            </w:pPr>
            <w:r w:rsidRPr="009B7708">
              <w:t>Approved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 /No</w:t>
            </w:r>
          </w:p>
        </w:tc>
      </w:tr>
      <w:tr w:rsidR="00075CBA" w:rsidTr="008378EE"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Mobile Number</w:t>
            </w:r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Allergies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>
            <w:pPr>
              <w:spacing w:before="20" w:after="20"/>
            </w:pPr>
            <w:bookmarkStart w:id="0" w:name="_GoBack"/>
            <w:bookmarkEnd w:id="0"/>
          </w:p>
        </w:tc>
      </w:tr>
      <w:tr w:rsidR="00771AE5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Address</w:t>
            </w:r>
          </w:p>
          <w:p w:rsidR="00771AE5" w:rsidRDefault="00771AE5" w:rsidP="0053636F">
            <w:pPr>
              <w:pStyle w:val="Heading1"/>
              <w:outlineLvl w:val="0"/>
            </w:pPr>
          </w:p>
        </w:tc>
        <w:tc>
          <w:tcPr>
            <w:tcW w:w="3608" w:type="dxa"/>
            <w:tcMar>
              <w:right w:w="216" w:type="dxa"/>
            </w:tcMar>
          </w:tcPr>
          <w:p w:rsidR="00771AE5" w:rsidRDefault="00771AE5" w:rsidP="0053636F"/>
        </w:tc>
        <w:tc>
          <w:tcPr>
            <w:tcW w:w="1815" w:type="dxa"/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School Attended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/>
        </w:tc>
      </w:tr>
    </w:tbl>
    <w:p w:rsidR="00075CBA" w:rsidRPr="00080EB3" w:rsidRDefault="00080EB3" w:rsidP="008378EE">
      <w:pPr>
        <w:pStyle w:val="Heading3"/>
        <w:pBdr>
          <w:bottom w:val="single" w:sz="18" w:space="0" w:color="FFC40C" w:themeColor="accent4"/>
        </w:pBdr>
        <w:rPr>
          <w:sz w:val="18"/>
          <w:szCs w:val="18"/>
        </w:rPr>
      </w:pPr>
      <w:r w:rsidRPr="00080EB3">
        <w:rPr>
          <w:sz w:val="18"/>
          <w:szCs w:val="18"/>
        </w:rPr>
        <w:t>Permission and request to attend (we will confirm if you have a place after you have submitted the booking form, this can take up to 2 weeks)</w:t>
      </w:r>
      <w:r w:rsidRPr="00080EB3">
        <w:t xml:space="preserve"> </w:t>
      </w:r>
      <w:r w:rsidRPr="00080EB3">
        <w:rPr>
          <w:sz w:val="18"/>
          <w:szCs w:val="18"/>
        </w:rPr>
        <w:t>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387"/>
        <w:gridCol w:w="1418"/>
        <w:gridCol w:w="7669"/>
      </w:tblGrid>
      <w:tr w:rsidR="004906DF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1"/>
        </w:trPr>
        <w:tc>
          <w:tcPr>
            <w:tcW w:w="2387" w:type="dxa"/>
            <w:shd w:val="clear" w:color="auto" w:fill="0E5563" w:themeFill="accent5"/>
          </w:tcPr>
          <w:p w:rsidR="00075CBA" w:rsidRPr="0053636F" w:rsidRDefault="008378EE" w:rsidP="0053636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Intended Days’</w:t>
            </w:r>
            <w:r w:rsidR="0053636F" w:rsidRPr="0053636F">
              <w:rPr>
                <w:b/>
                <w:color w:val="FFFFFF" w:themeColor="background1"/>
              </w:rPr>
              <w:t xml:space="preserve"> attendance</w:t>
            </w:r>
          </w:p>
        </w:tc>
        <w:tc>
          <w:tcPr>
            <w:tcW w:w="1418" w:type="dxa"/>
            <w:shd w:val="clear" w:color="auto" w:fill="0E5563" w:themeFill="accent5"/>
          </w:tcPr>
          <w:p w:rsidR="00075CBA" w:rsidRPr="0053636F" w:rsidRDefault="00650B0A" w:rsidP="004906D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53636F">
                  <w:rPr>
                    <w:rStyle w:val="Heading1Char"/>
                    <w:b w:val="0"/>
                    <w:color w:val="FFFFFF" w:themeColor="background1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080EB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080EB3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>Ask for a £10 weekly donation per child.</w:t>
            </w:r>
            <w:r w:rsidR="00096AE8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75CBA" w:rsidRDefault="00003E59" w:rsidP="002728F7">
            <w:pPr>
              <w:spacing w:before="20" w:after="20"/>
            </w:pPr>
            <w:r>
              <w:t>Monday</w:t>
            </w:r>
            <w:r w:rsidR="008378EE">
              <w:t xml:space="preserve"> </w:t>
            </w:r>
            <w:r w:rsidR="00540E20">
              <w:t xml:space="preserve"> </w:t>
            </w:r>
            <w:r w:rsidR="002728F7">
              <w:t>24</w:t>
            </w:r>
            <w:r w:rsidR="002728F7" w:rsidRPr="002728F7">
              <w:rPr>
                <w:vertAlign w:val="superscript"/>
              </w:rPr>
              <w:t>th</w:t>
            </w:r>
            <w:r w:rsidR="002728F7">
              <w:t xml:space="preserve"> October 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>
              <w:t>;</w:t>
            </w:r>
            <w:r w:rsidR="00003E59">
              <w:t>45</w:t>
            </w: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8378EE" w:rsidRDefault="00003E59" w:rsidP="002728F7">
            <w:pPr>
              <w:spacing w:before="20" w:after="20"/>
            </w:pPr>
            <w:r>
              <w:t>Tuesday</w:t>
            </w:r>
            <w:r w:rsidR="008378EE">
              <w:t xml:space="preserve"> </w:t>
            </w:r>
            <w:r w:rsidR="002728F7">
              <w:t xml:space="preserve">25th </w:t>
            </w:r>
            <w:r w:rsidR="002728F7">
              <w:t>October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387" w:type="dxa"/>
          </w:tcPr>
          <w:p w:rsidR="00075CBA" w:rsidRDefault="00003E59" w:rsidP="002728F7">
            <w:pPr>
              <w:spacing w:before="20" w:after="20"/>
            </w:pPr>
            <w:r>
              <w:t>Wednesday</w:t>
            </w:r>
            <w:r w:rsidR="008378EE">
              <w:t xml:space="preserve"> </w:t>
            </w:r>
            <w:r w:rsidR="002728F7">
              <w:t xml:space="preserve">26th </w:t>
            </w:r>
            <w:r w:rsidR="002728F7">
              <w:t>October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075CBA" w:rsidRDefault="00003E59" w:rsidP="002728F7">
            <w:pPr>
              <w:spacing w:before="20" w:after="20"/>
            </w:pPr>
            <w:r>
              <w:t>Thursday</w:t>
            </w:r>
            <w:r w:rsidR="002728F7">
              <w:t xml:space="preserve"> </w:t>
            </w:r>
            <w:r w:rsidR="002728F7">
              <w:t>October</w:t>
            </w:r>
            <w:r w:rsidR="002728F7">
              <w:t xml:space="preserve"> 27th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03E59" w:rsidRDefault="00003E59" w:rsidP="002728F7">
            <w:r>
              <w:t>Friday</w:t>
            </w:r>
            <w:r w:rsidR="008378EE">
              <w:t xml:space="preserve"> </w:t>
            </w:r>
            <w:r w:rsidR="002728F7">
              <w:t xml:space="preserve">28th </w:t>
            </w:r>
            <w:r w:rsidR="002728F7">
              <w:t>October</w:t>
            </w:r>
          </w:p>
        </w:tc>
        <w:tc>
          <w:tcPr>
            <w:tcW w:w="1418" w:type="dxa"/>
          </w:tcPr>
          <w:p w:rsidR="00003E59" w:rsidRDefault="00540E20" w:rsidP="0053636F">
            <w:pPr>
              <w:pStyle w:val="RightAlignedText"/>
            </w:pPr>
            <w:r>
              <w:t>9</w:t>
            </w:r>
            <w:r w:rsidR="002728F7">
              <w:t>:00-15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080EB3" w:rsidRDefault="0053636F">
      <w:pPr>
        <w:pStyle w:val="Heading3"/>
        <w:rPr>
          <w:sz w:val="20"/>
          <w:szCs w:val="20"/>
        </w:rPr>
      </w:pPr>
      <w:r w:rsidRPr="00080EB3">
        <w:rPr>
          <w:sz w:val="20"/>
          <w:szCs w:val="20"/>
        </w:rPr>
        <w:t>Details</w:t>
      </w:r>
      <w:r w:rsidR="00747F67" w:rsidRPr="00080EB3">
        <w:rPr>
          <w:sz w:val="20"/>
          <w:szCs w:val="20"/>
        </w:rPr>
        <w:t xml:space="preserve"> </w:t>
      </w:r>
      <w:r w:rsidR="00096AE8" w:rsidRPr="00080EB3">
        <w:rPr>
          <w:sz w:val="20"/>
          <w:szCs w:val="20"/>
        </w:rPr>
        <w:t>(PLEASE</w:t>
      </w:r>
      <w:r w:rsidR="00747F67" w:rsidRPr="00080EB3">
        <w:rPr>
          <w:sz w:val="20"/>
          <w:szCs w:val="20"/>
        </w:rPr>
        <w:t xml:space="preserve"> FILL AND CIRCLE BELOW AS </w:t>
      </w:r>
      <w:r w:rsidR="007F3F6D" w:rsidRPr="00080EB3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F017D8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F017D8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F017D8" w:rsidRDefault="00650B0A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952235412"/>
                <w:placeholder>
                  <w:docPart w:val="F5DB7ABA259642FAA18DC61D19F55861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Dates</w:t>
                </w:r>
              </w:sdtContent>
            </w:sdt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650B0A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  <w: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Default="00540E20" w:rsidP="0053636F">
            <w:pPr>
              <w:spacing w:before="20" w:after="20"/>
            </w:pPr>
            <w:r>
              <w:t>Weeks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Yes /No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Free Lunch Required</w:t>
            </w:r>
          </w:p>
          <w:p w:rsidR="00747F67" w:rsidRDefault="00747F67">
            <w:pPr>
              <w:pStyle w:val="Heading1"/>
              <w:spacing w:before="20" w:after="20"/>
              <w:outlineLvl w:val="0"/>
            </w:pPr>
          </w:p>
          <w:p w:rsidR="00747F67" w:rsidRDefault="00747F67">
            <w:pPr>
              <w:pStyle w:val="Heading1"/>
              <w:spacing w:before="20" w:after="20"/>
              <w:outlineLvl w:val="0"/>
            </w:pPr>
            <w:r>
              <w:t>Dietary Needs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Default="00747F67" w:rsidP="0053636F">
            <w:pPr>
              <w:rPr>
                <w:b/>
              </w:rPr>
            </w:pPr>
          </w:p>
          <w:p w:rsidR="00747F67" w:rsidRPr="009B7708" w:rsidRDefault="00747F67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Lunches are available but must be pre–booked</w:t>
            </w:r>
            <w:r w:rsidR="00003E59">
              <w:t xml:space="preserve"> Daily/W</w:t>
            </w:r>
            <w:r>
              <w:t>eekly.</w:t>
            </w:r>
          </w:p>
          <w:p w:rsidR="001D3C7C" w:rsidRDefault="001D3C7C" w:rsidP="001D3C7C">
            <w:pPr>
              <w:spacing w:before="20" w:after="20"/>
            </w:pPr>
            <w: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540E20" w:rsidP="0053636F">
            <w:r>
              <w:t>Day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3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003E59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540E20" w:rsidP="0053636F">
            <w:r>
              <w:t>Day 5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080EB3">
            <w:pPr>
              <w:spacing w:before="20" w:after="20"/>
            </w:pPr>
            <w:r>
              <w:t xml:space="preserve">We do not allow participants to leave the premises during club or travel home </w:t>
            </w:r>
            <w:r w:rsidR="00080EB3">
              <w:t xml:space="preserve">alone. We </w:t>
            </w:r>
            <w:r w:rsidR="00771AE5"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64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4"/>
        <w:gridCol w:w="3403"/>
        <w:gridCol w:w="20"/>
      </w:tblGrid>
      <w:tr w:rsidR="00163B26" w:rsidRPr="00163B26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075CBA" w:rsidRPr="00537A46" w:rsidRDefault="00650B0A">
            <w:pPr>
              <w:spacing w:before="20" w:after="20"/>
              <w:rPr>
                <w:b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30770B31D7B74C3A973BB0D0AB7F4C99"/>
                </w:placeholder>
                <w:temporary/>
                <w:showingPlcHdr/>
                <w15:appearance w15:val="hidden"/>
              </w:sdtPr>
              <w:sdtEndPr/>
              <w:sdtContent>
                <w:r w:rsidR="005C175A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075CBA" w:rsidRPr="00537A46" w:rsidRDefault="00075CBA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  <w:sdt>
          <w:sdtPr>
            <w:rPr>
              <w:color w:val="0E5563" w:themeColor="accent5"/>
            </w:rPr>
            <w:id w:val="-1003817362"/>
            <w:placeholder>
              <w:docPart w:val="DFB309AD9B51461CA81BA35059028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" w:type="dxa"/>
                <w:tcBorders>
                  <w:top w:val="single" w:sz="18" w:space="0" w:color="FFC40C" w:themeColor="accent4"/>
                </w:tcBorders>
              </w:tcPr>
              <w:p w:rsidR="00075CBA" w:rsidRPr="00537A46" w:rsidRDefault="004F1DE0">
                <w:pPr>
                  <w:spacing w:before="20" w:after="20"/>
                  <w:rPr>
                    <w:b w:val="0"/>
                    <w:color w:val="0E5563" w:themeColor="accent5"/>
                  </w:rPr>
                </w:pPr>
                <w:r w:rsidRPr="00537A46">
                  <w:rPr>
                    <w:color w:val="0E5563" w:themeColor="accent5"/>
                  </w:rPr>
                  <w:t>Date</w:t>
                </w:r>
              </w:p>
            </w:tc>
          </w:sdtContent>
        </w:sdt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163B26">
      <w:footerReference w:type="default" r:id="rId7"/>
      <w:pgSz w:w="12240" w:h="15840"/>
      <w:pgMar w:top="245" w:right="360" w:bottom="245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5B9" w:rsidRDefault="009005B9">
      <w:pPr>
        <w:spacing w:before="0" w:after="0"/>
      </w:pPr>
      <w:r>
        <w:separator/>
      </w:r>
    </w:p>
  </w:endnote>
  <w:endnote w:type="continuationSeparator" w:id="0">
    <w:p w:rsidR="009005B9" w:rsidRDefault="009005B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B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5B9" w:rsidRDefault="009005B9">
      <w:pPr>
        <w:spacing w:before="0" w:after="0"/>
      </w:pPr>
      <w:r>
        <w:separator/>
      </w:r>
    </w:p>
  </w:footnote>
  <w:footnote w:type="continuationSeparator" w:id="0">
    <w:p w:rsidR="009005B9" w:rsidRDefault="009005B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2728F7"/>
    <w:rsid w:val="002B1A0E"/>
    <w:rsid w:val="0044542A"/>
    <w:rsid w:val="004906DF"/>
    <w:rsid w:val="004E00B7"/>
    <w:rsid w:val="004F1DE0"/>
    <w:rsid w:val="00511D78"/>
    <w:rsid w:val="0053636F"/>
    <w:rsid w:val="00537A46"/>
    <w:rsid w:val="00540E20"/>
    <w:rsid w:val="005C175A"/>
    <w:rsid w:val="00611CAA"/>
    <w:rsid w:val="00650B0A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005B9"/>
    <w:rsid w:val="00930E01"/>
    <w:rsid w:val="00954CD4"/>
    <w:rsid w:val="009B7708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E73180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B892A5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30770B31D7B74C3A973BB0D0AB7F4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193E-AFA0-4D4B-897F-739AF675F3A1}"/>
      </w:docPartPr>
      <w:docPartBody>
        <w:p w:rsidR="0096647C" w:rsidRDefault="00790B24">
          <w:pPr>
            <w:pStyle w:val="30770B31D7B74C3A973BB0D0AB7F4C99"/>
          </w:pPr>
          <w:r>
            <w:t>Signature</w:t>
          </w:r>
        </w:p>
      </w:docPartBody>
    </w:docPart>
    <w:docPart>
      <w:docPartPr>
        <w:name w:val="DFB309AD9B51461CA81BA3505902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34406-3784-4E4F-97BE-154D4F9A5F49}"/>
      </w:docPartPr>
      <w:docPartBody>
        <w:p w:rsidR="0096647C" w:rsidRDefault="00790B24">
          <w:pPr>
            <w:pStyle w:val="DFB309AD9B51461CA81BA35059028C87"/>
          </w:pPr>
          <w:r>
            <w:t>Date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F5DB7ABA259642FAA18DC61D19F5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6454-9944-4E55-B6EE-EC6B5154F5C1}"/>
      </w:docPartPr>
      <w:docPartBody>
        <w:p w:rsidR="0096647C" w:rsidRDefault="00790B24" w:rsidP="00790B24">
          <w:pPr>
            <w:pStyle w:val="F5DB7ABA259642FAA18DC61D19F55861"/>
          </w:pPr>
          <w:r>
            <w:t>Dates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C76157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4</cp:revision>
  <dcterms:created xsi:type="dcterms:W3CDTF">2022-10-17T11:15:00Z</dcterms:created>
  <dcterms:modified xsi:type="dcterms:W3CDTF">2022-10-17T11:15:00Z</dcterms:modified>
</cp:coreProperties>
</file>