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630" w:rsidRPr="00430DE4" w:rsidRDefault="00430DE4" w:rsidP="00A22833">
      <w:pPr>
        <w:pStyle w:val="Title"/>
        <w:jc w:val="left"/>
        <w:rPr>
          <w:sz w:val="22"/>
          <w:szCs w:val="22"/>
        </w:rPr>
      </w:pPr>
      <w:r>
        <w:rPr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5667375</wp:posOffset>
            </wp:positionH>
            <wp:positionV relativeFrom="paragraph">
              <wp:posOffset>-98425</wp:posOffset>
            </wp:positionV>
            <wp:extent cx="1752600" cy="799465"/>
            <wp:effectExtent l="0" t="0" r="0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IP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3354" cy="7998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636F" w:rsidRPr="00430DE4">
        <w:rPr>
          <w:sz w:val="22"/>
          <w:szCs w:val="22"/>
        </w:rPr>
        <w:t xml:space="preserve">WCU </w:t>
      </w:r>
      <w:r w:rsidRPr="00430DE4">
        <w:rPr>
          <w:sz w:val="22"/>
          <w:szCs w:val="22"/>
        </w:rPr>
        <w:t xml:space="preserve">May </w:t>
      </w:r>
      <w:r w:rsidR="0053636F" w:rsidRPr="00430DE4">
        <w:rPr>
          <w:sz w:val="22"/>
          <w:szCs w:val="22"/>
        </w:rPr>
        <w:t xml:space="preserve">Holiday Club </w:t>
      </w:r>
      <w:r w:rsidR="00682A25" w:rsidRPr="00430DE4">
        <w:rPr>
          <w:sz w:val="22"/>
          <w:szCs w:val="22"/>
        </w:rPr>
        <w:t xml:space="preserve">’23 </w:t>
      </w:r>
      <w:r w:rsidR="00003E59" w:rsidRPr="00430DE4">
        <w:rPr>
          <w:sz w:val="22"/>
          <w:szCs w:val="22"/>
        </w:rPr>
        <w:t>Pre-</w:t>
      </w:r>
      <w:r w:rsidR="0053636F" w:rsidRPr="00430DE4">
        <w:rPr>
          <w:sz w:val="22"/>
          <w:szCs w:val="22"/>
        </w:rPr>
        <w:t>Booking</w:t>
      </w:r>
      <w:r w:rsidR="00003E59" w:rsidRPr="00430DE4">
        <w:rPr>
          <w:sz w:val="22"/>
          <w:szCs w:val="22"/>
        </w:rPr>
        <w:t xml:space="preserve"> FORM DAILY </w:t>
      </w:r>
      <w:r w:rsidR="00003E59" w:rsidRPr="00430DE4">
        <w:rPr>
          <w:sz w:val="22"/>
          <w:szCs w:val="22"/>
          <w:vertAlign w:val="superscript"/>
        </w:rPr>
        <w:t>(</w:t>
      </w:r>
      <w:r w:rsidRPr="00430DE4">
        <w:rPr>
          <w:sz w:val="22"/>
          <w:szCs w:val="22"/>
        </w:rPr>
        <w:t>8:00-14:30</w:t>
      </w:r>
      <w:r w:rsidR="00A22833" w:rsidRPr="00430DE4">
        <w:rPr>
          <w:sz w:val="22"/>
          <w:szCs w:val="22"/>
        </w:rPr>
        <w:t>)</w:t>
      </w:r>
    </w:p>
    <w:tbl>
      <w:tblPr>
        <w:tblStyle w:val="PlainTable3"/>
        <w:tblW w:w="5045" w:type="pct"/>
        <w:tblCellMar>
          <w:top w:w="14" w:type="dxa"/>
          <w:left w:w="0" w:type="dxa"/>
          <w:bottom w:w="14" w:type="dxa"/>
          <w:right w:w="0" w:type="dxa"/>
        </w:tblCellMar>
        <w:tblLook w:val="0420" w:firstRow="1" w:lastRow="0" w:firstColumn="0" w:lastColumn="0" w:noHBand="0" w:noVBand="1"/>
        <w:tblDescription w:val="Contact information table"/>
      </w:tblPr>
      <w:tblGrid>
        <w:gridCol w:w="1770"/>
        <w:gridCol w:w="3640"/>
        <w:gridCol w:w="1831"/>
        <w:gridCol w:w="4336"/>
      </w:tblGrid>
      <w:tr w:rsidR="00075CBA" w:rsidRPr="00430DE4" w:rsidTr="00682A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5"/>
        </w:trPr>
        <w:sdt>
          <w:sdtPr>
            <w:rPr>
              <w:sz w:val="22"/>
              <w:szCs w:val="22"/>
            </w:rPr>
            <w:id w:val="-777867703"/>
            <w:placeholder>
              <w:docPart w:val="A5FD1EBC0F0E4D3FA2309CAC1271769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770" w:type="dxa"/>
                <w:tcBorders>
                  <w:left w:val="single" w:sz="18" w:space="0" w:color="FFFFFF" w:themeColor="background1"/>
                </w:tcBorders>
                <w:shd w:val="clear" w:color="auto" w:fill="FFC40C" w:themeFill="accent4"/>
              </w:tcPr>
              <w:p w:rsidR="00075CBA" w:rsidRPr="00430DE4" w:rsidRDefault="004F1DE0" w:rsidP="008C4630">
                <w:pPr>
                  <w:pStyle w:val="Heading1"/>
                  <w:spacing w:before="20" w:after="20"/>
                  <w:outlineLvl w:val="0"/>
                  <w:rPr>
                    <w:sz w:val="22"/>
                    <w:szCs w:val="22"/>
                  </w:rPr>
                </w:pPr>
                <w:r w:rsidRPr="00430DE4">
                  <w:rPr>
                    <w:b/>
                    <w:sz w:val="22"/>
                    <w:szCs w:val="22"/>
                  </w:rPr>
                  <w:t>Name</w:t>
                </w:r>
              </w:p>
            </w:tc>
          </w:sdtContent>
        </w:sdt>
        <w:tc>
          <w:tcPr>
            <w:tcW w:w="3640" w:type="dxa"/>
            <w:tcMar>
              <w:right w:w="216" w:type="dxa"/>
            </w:tcMar>
          </w:tcPr>
          <w:p w:rsidR="00075CBA" w:rsidRPr="00430DE4" w:rsidRDefault="00075CBA" w:rsidP="0053636F">
            <w:pPr>
              <w:spacing w:before="20" w:after="20"/>
              <w:rPr>
                <w:sz w:val="22"/>
                <w:szCs w:val="22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075CBA" w:rsidRPr="00430DE4" w:rsidRDefault="0053636F" w:rsidP="0053636F">
            <w:pPr>
              <w:pStyle w:val="Heading1"/>
              <w:spacing w:before="20" w:after="20"/>
              <w:outlineLvl w:val="0"/>
              <w:rPr>
                <w:b/>
                <w:sz w:val="22"/>
                <w:szCs w:val="22"/>
              </w:rPr>
            </w:pPr>
            <w:r w:rsidRPr="00430DE4">
              <w:rPr>
                <w:b/>
                <w:sz w:val="22"/>
                <w:szCs w:val="22"/>
              </w:rPr>
              <w:t>Date of Birth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075CBA" w:rsidRPr="00430DE4" w:rsidRDefault="00075CBA" w:rsidP="0053636F">
            <w:pPr>
              <w:spacing w:before="20" w:after="20"/>
              <w:rPr>
                <w:sz w:val="22"/>
                <w:szCs w:val="22"/>
              </w:rPr>
            </w:pPr>
          </w:p>
        </w:tc>
      </w:tr>
      <w:tr w:rsidR="00682A25" w:rsidRPr="00430DE4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tcW w:w="1770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682A25" w:rsidRPr="00430DE4" w:rsidRDefault="00682A25" w:rsidP="008C4630">
            <w:pPr>
              <w:pStyle w:val="Heading1"/>
              <w:outlineLvl w:val="0"/>
              <w:rPr>
                <w:sz w:val="22"/>
                <w:szCs w:val="22"/>
              </w:rPr>
            </w:pPr>
          </w:p>
        </w:tc>
        <w:tc>
          <w:tcPr>
            <w:tcW w:w="3640" w:type="dxa"/>
            <w:tcMar>
              <w:right w:w="216" w:type="dxa"/>
            </w:tcMar>
          </w:tcPr>
          <w:p w:rsidR="00682A25" w:rsidRPr="00430DE4" w:rsidRDefault="00682A25" w:rsidP="0053636F">
            <w:pPr>
              <w:rPr>
                <w:sz w:val="22"/>
                <w:szCs w:val="22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682A25" w:rsidRPr="00430DE4" w:rsidRDefault="00682A25" w:rsidP="009B7708">
            <w:pPr>
              <w:pStyle w:val="Heading1"/>
              <w:outlineLvl w:val="0"/>
              <w:rPr>
                <w:sz w:val="22"/>
                <w:szCs w:val="22"/>
              </w:rPr>
            </w:pP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682A25" w:rsidRPr="00430DE4" w:rsidRDefault="00682A25" w:rsidP="0053636F">
            <w:pPr>
              <w:rPr>
                <w:b/>
                <w:sz w:val="22"/>
                <w:szCs w:val="22"/>
              </w:rPr>
            </w:pPr>
          </w:p>
        </w:tc>
      </w:tr>
      <w:tr w:rsidR="00075CBA" w:rsidRPr="00430DE4" w:rsidTr="00682A25">
        <w:trPr>
          <w:trHeight w:val="214"/>
        </w:trPr>
        <w:tc>
          <w:tcPr>
            <w:tcW w:w="1770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075CBA" w:rsidRPr="00430DE4" w:rsidRDefault="003736FD" w:rsidP="008C4630">
            <w:pPr>
              <w:pStyle w:val="Heading1"/>
              <w:spacing w:before="20" w:after="20"/>
              <w:outlineLvl w:val="0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2122878195"/>
                <w:placeholder>
                  <w:docPart w:val="8042FDC428EC41718218ED27319905FC"/>
                </w:placeholder>
                <w:temporary/>
                <w:showingPlcHdr/>
                <w15:appearance w15:val="hidden"/>
              </w:sdtPr>
              <w:sdtEndPr/>
              <w:sdtContent>
                <w:r w:rsidR="004F1DE0" w:rsidRPr="00430DE4">
                  <w:rPr>
                    <w:sz w:val="22"/>
                    <w:szCs w:val="22"/>
                  </w:rPr>
                  <w:t>Email</w:t>
                </w:r>
              </w:sdtContent>
            </w:sdt>
          </w:p>
        </w:tc>
        <w:tc>
          <w:tcPr>
            <w:tcW w:w="3640" w:type="dxa"/>
            <w:tcMar>
              <w:right w:w="216" w:type="dxa"/>
            </w:tcMar>
          </w:tcPr>
          <w:p w:rsidR="00075CBA" w:rsidRPr="00430DE4" w:rsidRDefault="00075CBA" w:rsidP="0053636F">
            <w:pPr>
              <w:spacing w:before="20" w:after="20"/>
              <w:rPr>
                <w:sz w:val="22"/>
                <w:szCs w:val="22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075CBA" w:rsidRPr="00430DE4" w:rsidRDefault="009B7708" w:rsidP="009B7708">
            <w:pPr>
              <w:pStyle w:val="Heading1"/>
              <w:spacing w:before="20" w:after="20"/>
              <w:outlineLvl w:val="0"/>
              <w:rPr>
                <w:sz w:val="22"/>
                <w:szCs w:val="22"/>
              </w:rPr>
            </w:pPr>
            <w:r w:rsidRPr="00430DE4">
              <w:rPr>
                <w:sz w:val="22"/>
                <w:szCs w:val="22"/>
              </w:rPr>
              <w:t>Approved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075CBA" w:rsidRPr="00430DE4" w:rsidRDefault="009B7708" w:rsidP="0053636F">
            <w:pPr>
              <w:spacing w:before="20" w:after="20"/>
              <w:rPr>
                <w:b/>
                <w:sz w:val="22"/>
                <w:szCs w:val="22"/>
              </w:rPr>
            </w:pPr>
            <w:r w:rsidRPr="00430DE4">
              <w:rPr>
                <w:b/>
                <w:sz w:val="22"/>
                <w:szCs w:val="22"/>
              </w:rPr>
              <w:t>Yes /No</w:t>
            </w:r>
          </w:p>
        </w:tc>
      </w:tr>
      <w:tr w:rsidR="00075CBA" w:rsidRPr="00430DE4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tcW w:w="1770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075CBA" w:rsidRPr="00430DE4" w:rsidRDefault="0053636F" w:rsidP="0053636F">
            <w:pPr>
              <w:pStyle w:val="Heading1"/>
              <w:spacing w:before="20" w:after="20"/>
              <w:outlineLvl w:val="0"/>
              <w:rPr>
                <w:sz w:val="22"/>
                <w:szCs w:val="22"/>
              </w:rPr>
            </w:pPr>
            <w:r w:rsidRPr="00430DE4">
              <w:rPr>
                <w:sz w:val="22"/>
                <w:szCs w:val="22"/>
              </w:rPr>
              <w:t>Mobile Number</w:t>
            </w:r>
          </w:p>
        </w:tc>
        <w:tc>
          <w:tcPr>
            <w:tcW w:w="3640" w:type="dxa"/>
            <w:tcMar>
              <w:right w:w="216" w:type="dxa"/>
            </w:tcMar>
          </w:tcPr>
          <w:p w:rsidR="00075CBA" w:rsidRPr="00430DE4" w:rsidRDefault="00075CBA" w:rsidP="0053636F">
            <w:pPr>
              <w:spacing w:before="20" w:after="20"/>
              <w:rPr>
                <w:sz w:val="22"/>
                <w:szCs w:val="22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075CBA" w:rsidRPr="00430DE4" w:rsidRDefault="0053636F" w:rsidP="0053636F">
            <w:pPr>
              <w:pStyle w:val="Heading1"/>
              <w:spacing w:before="20" w:after="20"/>
              <w:outlineLvl w:val="0"/>
              <w:rPr>
                <w:sz w:val="22"/>
                <w:szCs w:val="22"/>
              </w:rPr>
            </w:pPr>
            <w:r w:rsidRPr="00430DE4">
              <w:rPr>
                <w:sz w:val="22"/>
                <w:szCs w:val="22"/>
              </w:rPr>
              <w:t>Allergies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771AE5" w:rsidRPr="00430DE4" w:rsidRDefault="00771AE5" w:rsidP="0053636F">
            <w:pPr>
              <w:spacing w:before="20" w:after="20"/>
              <w:rPr>
                <w:sz w:val="22"/>
                <w:szCs w:val="22"/>
              </w:rPr>
            </w:pPr>
          </w:p>
        </w:tc>
      </w:tr>
      <w:tr w:rsidR="00771AE5" w:rsidRPr="00430DE4" w:rsidTr="00682A25">
        <w:trPr>
          <w:trHeight w:val="451"/>
        </w:trPr>
        <w:tc>
          <w:tcPr>
            <w:tcW w:w="1770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771AE5" w:rsidRPr="00430DE4" w:rsidRDefault="00771AE5" w:rsidP="0053636F">
            <w:pPr>
              <w:pStyle w:val="Heading1"/>
              <w:outlineLvl w:val="0"/>
              <w:rPr>
                <w:sz w:val="22"/>
                <w:szCs w:val="22"/>
              </w:rPr>
            </w:pPr>
            <w:r w:rsidRPr="00430DE4">
              <w:rPr>
                <w:sz w:val="22"/>
                <w:szCs w:val="22"/>
              </w:rPr>
              <w:t>Address</w:t>
            </w:r>
          </w:p>
          <w:p w:rsidR="00771AE5" w:rsidRPr="00430DE4" w:rsidRDefault="00771AE5" w:rsidP="0053636F">
            <w:pPr>
              <w:pStyle w:val="Heading1"/>
              <w:outlineLvl w:val="0"/>
              <w:rPr>
                <w:sz w:val="22"/>
                <w:szCs w:val="22"/>
              </w:rPr>
            </w:pPr>
          </w:p>
        </w:tc>
        <w:tc>
          <w:tcPr>
            <w:tcW w:w="3640" w:type="dxa"/>
            <w:tcMar>
              <w:right w:w="216" w:type="dxa"/>
            </w:tcMar>
          </w:tcPr>
          <w:p w:rsidR="00771AE5" w:rsidRPr="00430DE4" w:rsidRDefault="00771AE5" w:rsidP="0053636F">
            <w:pPr>
              <w:rPr>
                <w:sz w:val="22"/>
                <w:szCs w:val="22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771AE5" w:rsidRPr="00430DE4" w:rsidRDefault="00771AE5" w:rsidP="0053636F">
            <w:pPr>
              <w:pStyle w:val="Heading1"/>
              <w:outlineLvl w:val="0"/>
              <w:rPr>
                <w:sz w:val="22"/>
                <w:szCs w:val="22"/>
              </w:rPr>
            </w:pPr>
            <w:r w:rsidRPr="00430DE4">
              <w:rPr>
                <w:sz w:val="22"/>
                <w:szCs w:val="22"/>
              </w:rPr>
              <w:t>School Attended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771AE5" w:rsidRPr="00430DE4" w:rsidRDefault="00771AE5" w:rsidP="0053636F">
            <w:pPr>
              <w:rPr>
                <w:sz w:val="22"/>
                <w:szCs w:val="22"/>
              </w:rPr>
            </w:pPr>
          </w:p>
        </w:tc>
      </w:tr>
    </w:tbl>
    <w:p w:rsidR="00075CBA" w:rsidRPr="00430DE4" w:rsidRDefault="00080EB3" w:rsidP="008378EE">
      <w:pPr>
        <w:pStyle w:val="Heading3"/>
        <w:pBdr>
          <w:bottom w:val="single" w:sz="18" w:space="0" w:color="FFC40C" w:themeColor="accent4"/>
        </w:pBdr>
        <w:rPr>
          <w:color w:val="FF0000"/>
          <w:sz w:val="22"/>
          <w:szCs w:val="22"/>
        </w:rPr>
      </w:pPr>
      <w:r w:rsidRPr="00430DE4">
        <w:rPr>
          <w:color w:val="FF0000"/>
          <w:sz w:val="22"/>
          <w:szCs w:val="22"/>
        </w:rPr>
        <w:t>Permission and request to attend (we will confirm if you have a place after you have submitted the booking form, this can take up to 2 weeks) There is a £5 DAILY CHARGE FOR NON-ATTENDANCE after booking.</w:t>
      </w:r>
    </w:p>
    <w:tbl>
      <w:tblPr>
        <w:tblStyle w:val="PlainTable3"/>
        <w:tblW w:w="5000" w:type="pct"/>
        <w:tblLook w:val="0420" w:firstRow="1" w:lastRow="0" w:firstColumn="0" w:lastColumn="0" w:noHBand="0" w:noVBand="1"/>
        <w:tblDescription w:val="Trip hours table"/>
      </w:tblPr>
      <w:tblGrid>
        <w:gridCol w:w="2529"/>
        <w:gridCol w:w="1276"/>
        <w:gridCol w:w="7669"/>
      </w:tblGrid>
      <w:tr w:rsidR="004906DF" w:rsidRPr="00430DE4" w:rsidTr="00682A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9"/>
        </w:trPr>
        <w:tc>
          <w:tcPr>
            <w:tcW w:w="2529" w:type="dxa"/>
            <w:shd w:val="clear" w:color="auto" w:fill="0E5563" w:themeFill="accent5"/>
          </w:tcPr>
          <w:p w:rsidR="00075CBA" w:rsidRPr="00430DE4" w:rsidRDefault="008378EE" w:rsidP="0053636F">
            <w:pPr>
              <w:pStyle w:val="Heading1"/>
              <w:outlineLvl w:val="0"/>
              <w:rPr>
                <w:b/>
                <w:color w:val="FFFFFF" w:themeColor="background1"/>
                <w:sz w:val="22"/>
                <w:szCs w:val="22"/>
              </w:rPr>
            </w:pPr>
            <w:r w:rsidRPr="00430DE4">
              <w:rPr>
                <w:b/>
                <w:color w:val="FFFFFF" w:themeColor="background1"/>
                <w:sz w:val="22"/>
                <w:szCs w:val="22"/>
              </w:rPr>
              <w:t>Intended Days’</w:t>
            </w:r>
            <w:r w:rsidR="0053636F" w:rsidRPr="00430DE4">
              <w:rPr>
                <w:b/>
                <w:color w:val="FFFFFF" w:themeColor="background1"/>
                <w:sz w:val="22"/>
                <w:szCs w:val="22"/>
              </w:rPr>
              <w:t xml:space="preserve"> attendance</w:t>
            </w:r>
          </w:p>
        </w:tc>
        <w:tc>
          <w:tcPr>
            <w:tcW w:w="1276" w:type="dxa"/>
            <w:shd w:val="clear" w:color="auto" w:fill="0E5563" w:themeFill="accent5"/>
          </w:tcPr>
          <w:p w:rsidR="00075CBA" w:rsidRPr="00430DE4" w:rsidRDefault="003736FD" w:rsidP="004906DF">
            <w:pPr>
              <w:pStyle w:val="Heading1"/>
              <w:outlineLvl w:val="0"/>
              <w:rPr>
                <w:b/>
                <w:color w:val="FFFFFF" w:themeColor="background1"/>
                <w:sz w:val="22"/>
                <w:szCs w:val="22"/>
              </w:rPr>
            </w:pPr>
            <w:sdt>
              <w:sdtPr>
                <w:rPr>
                  <w:color w:val="FFFFFF" w:themeColor="background1"/>
                  <w:sz w:val="22"/>
                  <w:szCs w:val="22"/>
                </w:rPr>
                <w:id w:val="-1685123013"/>
                <w:placeholder>
                  <w:docPart w:val="AFA5A6A5A75A46F5AEFC5A1C88B25526"/>
                </w:placeholder>
                <w:temporary/>
                <w:showingPlcHdr/>
                <w15:appearance w15:val="hidden"/>
              </w:sdtPr>
              <w:sdtEndPr/>
              <w:sdtContent>
                <w:r w:rsidR="004F1DE0" w:rsidRPr="00430DE4">
                  <w:rPr>
                    <w:rStyle w:val="Heading1Char"/>
                    <w:b w:val="0"/>
                    <w:color w:val="FFFFFF" w:themeColor="background1"/>
                    <w:sz w:val="22"/>
                    <w:szCs w:val="22"/>
                  </w:rPr>
                  <w:t>Hours</w:t>
                </w:r>
              </w:sdtContent>
            </w:sdt>
          </w:p>
        </w:tc>
        <w:tc>
          <w:tcPr>
            <w:tcW w:w="7669" w:type="dxa"/>
            <w:shd w:val="clear" w:color="auto" w:fill="0E5563" w:themeFill="accent5"/>
          </w:tcPr>
          <w:p w:rsidR="009B7708" w:rsidRPr="00430DE4" w:rsidRDefault="009B7708" w:rsidP="00080EB3">
            <w:pPr>
              <w:pStyle w:val="Heading1"/>
              <w:outlineLvl w:val="0"/>
              <w:rPr>
                <w:bCs w:val="0"/>
                <w:color w:val="FFFFFF" w:themeColor="background1"/>
                <w:sz w:val="22"/>
                <w:szCs w:val="22"/>
              </w:rPr>
            </w:pPr>
            <w:r w:rsidRPr="00430DE4">
              <w:rPr>
                <w:b/>
                <w:color w:val="FFFFFF" w:themeColor="background1"/>
                <w:sz w:val="22"/>
                <w:szCs w:val="22"/>
              </w:rPr>
              <w:t xml:space="preserve">We </w:t>
            </w:r>
            <w:r w:rsidR="00682A25" w:rsidRPr="00430DE4">
              <w:rPr>
                <w:b/>
                <w:color w:val="FFFFFF" w:themeColor="background1"/>
                <w:sz w:val="22"/>
                <w:szCs w:val="22"/>
              </w:rPr>
              <w:t>ask</w:t>
            </w:r>
            <w:r w:rsidR="00096AE8" w:rsidRPr="00430DE4">
              <w:rPr>
                <w:b/>
                <w:color w:val="FFFFFF" w:themeColor="background1"/>
                <w:sz w:val="22"/>
                <w:szCs w:val="22"/>
              </w:rPr>
              <w:t xml:space="preserve"> for a £10 weekly donation per child.</w:t>
            </w:r>
            <w:r w:rsidR="00096AE8" w:rsidRPr="00430DE4">
              <w:rPr>
                <w:b/>
                <w:bCs w:val="0"/>
                <w:color w:val="FFFFFF" w:themeColor="background1"/>
                <w:sz w:val="22"/>
                <w:szCs w:val="22"/>
              </w:rPr>
              <w:t xml:space="preserve"> We</w:t>
            </w:r>
            <w:r w:rsidR="00747F67" w:rsidRPr="00430DE4">
              <w:rPr>
                <w:b/>
                <w:bCs w:val="0"/>
                <w:color w:val="FFFFFF" w:themeColor="background1"/>
                <w:sz w:val="22"/>
                <w:szCs w:val="22"/>
              </w:rPr>
              <w:t xml:space="preserve"> ask parents to commit to 1 week’s attendance at a time, this is to help us to book activities and lunches</w:t>
            </w:r>
          </w:p>
        </w:tc>
      </w:tr>
      <w:tr w:rsidR="00075CBA" w:rsidRPr="00430DE4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tcW w:w="2529" w:type="dxa"/>
          </w:tcPr>
          <w:p w:rsidR="00075CBA" w:rsidRPr="00430DE4" w:rsidRDefault="00003E59" w:rsidP="0053636F">
            <w:pPr>
              <w:spacing w:before="20" w:after="20"/>
              <w:rPr>
                <w:sz w:val="22"/>
                <w:szCs w:val="22"/>
              </w:rPr>
            </w:pPr>
            <w:r w:rsidRPr="00430DE4">
              <w:rPr>
                <w:sz w:val="22"/>
                <w:szCs w:val="22"/>
              </w:rPr>
              <w:t>Monday</w:t>
            </w:r>
            <w:r w:rsidR="00430DE4" w:rsidRPr="00430DE4">
              <w:rPr>
                <w:sz w:val="22"/>
                <w:szCs w:val="22"/>
              </w:rPr>
              <w:t xml:space="preserve"> 27</w:t>
            </w:r>
            <w:r w:rsidR="00430DE4" w:rsidRPr="00430DE4">
              <w:rPr>
                <w:sz w:val="22"/>
                <w:szCs w:val="22"/>
                <w:vertAlign w:val="superscript"/>
              </w:rPr>
              <w:t>th</w:t>
            </w:r>
            <w:r w:rsidR="00430DE4" w:rsidRPr="00430DE4">
              <w:rPr>
                <w:sz w:val="22"/>
                <w:szCs w:val="22"/>
              </w:rPr>
              <w:t xml:space="preserve"> May 2024</w:t>
            </w:r>
          </w:p>
        </w:tc>
        <w:tc>
          <w:tcPr>
            <w:tcW w:w="1276" w:type="dxa"/>
          </w:tcPr>
          <w:p w:rsidR="00075CBA" w:rsidRPr="00430DE4" w:rsidRDefault="00075CBA" w:rsidP="0053636F">
            <w:pPr>
              <w:pStyle w:val="RightAlignedText"/>
              <w:spacing w:before="20" w:after="20"/>
              <w:rPr>
                <w:sz w:val="22"/>
                <w:szCs w:val="22"/>
              </w:rPr>
            </w:pPr>
          </w:p>
        </w:tc>
        <w:tc>
          <w:tcPr>
            <w:tcW w:w="7669" w:type="dxa"/>
          </w:tcPr>
          <w:p w:rsidR="00075CBA" w:rsidRPr="00430DE4" w:rsidRDefault="00080EB3" w:rsidP="0053636F">
            <w:pPr>
              <w:spacing w:before="20" w:after="20"/>
              <w:rPr>
                <w:b/>
                <w:sz w:val="22"/>
                <w:szCs w:val="22"/>
              </w:rPr>
            </w:pPr>
            <w:r w:rsidRPr="00430DE4">
              <w:rPr>
                <w:b/>
                <w:sz w:val="22"/>
                <w:szCs w:val="22"/>
              </w:rPr>
              <w:t>Yes/No</w:t>
            </w:r>
          </w:p>
        </w:tc>
      </w:tr>
      <w:tr w:rsidR="00075CBA" w:rsidRPr="00430DE4" w:rsidTr="00682A25">
        <w:trPr>
          <w:trHeight w:val="285"/>
        </w:trPr>
        <w:tc>
          <w:tcPr>
            <w:tcW w:w="2529" w:type="dxa"/>
          </w:tcPr>
          <w:p w:rsidR="00682A25" w:rsidRPr="00430DE4" w:rsidRDefault="00003E59" w:rsidP="0053636F">
            <w:pPr>
              <w:spacing w:before="20" w:after="20"/>
              <w:rPr>
                <w:sz w:val="22"/>
                <w:szCs w:val="22"/>
              </w:rPr>
            </w:pPr>
            <w:r w:rsidRPr="00430DE4">
              <w:rPr>
                <w:sz w:val="22"/>
                <w:szCs w:val="22"/>
              </w:rPr>
              <w:t>Tuesday</w:t>
            </w:r>
            <w:r w:rsidR="00430DE4" w:rsidRPr="00430DE4">
              <w:rPr>
                <w:sz w:val="22"/>
                <w:szCs w:val="22"/>
              </w:rPr>
              <w:t xml:space="preserve"> 28</w:t>
            </w:r>
            <w:r w:rsidR="00430DE4" w:rsidRPr="00430DE4">
              <w:rPr>
                <w:sz w:val="22"/>
                <w:szCs w:val="22"/>
                <w:vertAlign w:val="superscript"/>
              </w:rPr>
              <w:t>TH</w:t>
            </w:r>
            <w:r w:rsidR="00430DE4" w:rsidRPr="00430DE4">
              <w:rPr>
                <w:sz w:val="22"/>
                <w:szCs w:val="22"/>
              </w:rPr>
              <w:t xml:space="preserve"> May </w:t>
            </w:r>
            <w:r w:rsidR="00430DE4" w:rsidRPr="00430DE4">
              <w:rPr>
                <w:sz w:val="22"/>
                <w:szCs w:val="22"/>
              </w:rPr>
              <w:t>2024</w:t>
            </w:r>
          </w:p>
          <w:p w:rsidR="008378EE" w:rsidRPr="00430DE4" w:rsidRDefault="008378EE" w:rsidP="0053636F">
            <w:pPr>
              <w:spacing w:before="20" w:after="2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075CBA" w:rsidRPr="00430DE4" w:rsidRDefault="00075CBA" w:rsidP="0053636F">
            <w:pPr>
              <w:pStyle w:val="RightAlignedText"/>
              <w:spacing w:before="20" w:after="20"/>
              <w:rPr>
                <w:sz w:val="22"/>
                <w:szCs w:val="22"/>
              </w:rPr>
            </w:pPr>
          </w:p>
        </w:tc>
        <w:tc>
          <w:tcPr>
            <w:tcW w:w="7669" w:type="dxa"/>
          </w:tcPr>
          <w:p w:rsidR="00075CBA" w:rsidRPr="00430DE4" w:rsidRDefault="00003E59" w:rsidP="0053636F">
            <w:pPr>
              <w:spacing w:before="20" w:after="20"/>
              <w:rPr>
                <w:b/>
                <w:sz w:val="22"/>
                <w:szCs w:val="22"/>
              </w:rPr>
            </w:pPr>
            <w:r w:rsidRPr="00430DE4">
              <w:rPr>
                <w:b/>
                <w:sz w:val="22"/>
                <w:szCs w:val="22"/>
              </w:rPr>
              <w:t>Yes/No</w:t>
            </w:r>
          </w:p>
        </w:tc>
      </w:tr>
      <w:tr w:rsidR="00075CBA" w:rsidRPr="00430DE4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tcW w:w="2529" w:type="dxa"/>
          </w:tcPr>
          <w:p w:rsidR="00075CBA" w:rsidRPr="00430DE4" w:rsidRDefault="00003E59" w:rsidP="00430DE4">
            <w:pPr>
              <w:spacing w:before="20" w:after="20"/>
              <w:rPr>
                <w:sz w:val="22"/>
                <w:szCs w:val="22"/>
              </w:rPr>
            </w:pPr>
            <w:r w:rsidRPr="00430DE4">
              <w:rPr>
                <w:sz w:val="22"/>
                <w:szCs w:val="22"/>
              </w:rPr>
              <w:t>Wednesday</w:t>
            </w:r>
            <w:r w:rsidR="00682A25" w:rsidRPr="00430DE4">
              <w:rPr>
                <w:sz w:val="22"/>
                <w:szCs w:val="22"/>
              </w:rPr>
              <w:t xml:space="preserve"> </w:t>
            </w:r>
            <w:r w:rsidR="00430DE4" w:rsidRPr="00430DE4">
              <w:rPr>
                <w:sz w:val="22"/>
                <w:szCs w:val="22"/>
              </w:rPr>
              <w:t>30</w:t>
            </w:r>
            <w:r w:rsidR="00430DE4" w:rsidRPr="00430DE4">
              <w:rPr>
                <w:sz w:val="22"/>
                <w:szCs w:val="22"/>
                <w:vertAlign w:val="superscript"/>
              </w:rPr>
              <w:t>th</w:t>
            </w:r>
            <w:r w:rsidR="00430DE4" w:rsidRPr="00430DE4">
              <w:rPr>
                <w:sz w:val="22"/>
                <w:szCs w:val="22"/>
              </w:rPr>
              <w:t xml:space="preserve"> May </w:t>
            </w:r>
            <w:r w:rsidR="00430DE4" w:rsidRPr="00430DE4">
              <w:rPr>
                <w:sz w:val="22"/>
                <w:szCs w:val="22"/>
              </w:rPr>
              <w:t>2024</w:t>
            </w:r>
          </w:p>
        </w:tc>
        <w:tc>
          <w:tcPr>
            <w:tcW w:w="1276" w:type="dxa"/>
          </w:tcPr>
          <w:p w:rsidR="00075CBA" w:rsidRPr="00430DE4" w:rsidRDefault="00075CBA" w:rsidP="0053636F">
            <w:pPr>
              <w:pStyle w:val="RightAlignedText"/>
              <w:spacing w:before="20" w:after="20"/>
              <w:rPr>
                <w:sz w:val="22"/>
                <w:szCs w:val="22"/>
              </w:rPr>
            </w:pPr>
          </w:p>
        </w:tc>
        <w:tc>
          <w:tcPr>
            <w:tcW w:w="7669" w:type="dxa"/>
          </w:tcPr>
          <w:p w:rsidR="00075CBA" w:rsidRPr="00430DE4" w:rsidRDefault="00003E59" w:rsidP="0053636F">
            <w:pPr>
              <w:spacing w:before="20" w:after="20"/>
              <w:rPr>
                <w:b/>
                <w:sz w:val="22"/>
                <w:szCs w:val="22"/>
              </w:rPr>
            </w:pPr>
            <w:r w:rsidRPr="00430DE4">
              <w:rPr>
                <w:b/>
                <w:sz w:val="22"/>
                <w:szCs w:val="22"/>
              </w:rPr>
              <w:t>Yes/No</w:t>
            </w:r>
          </w:p>
        </w:tc>
      </w:tr>
    </w:tbl>
    <w:p w:rsidR="00075CBA" w:rsidRPr="00430DE4" w:rsidRDefault="0053636F">
      <w:pPr>
        <w:pStyle w:val="Heading3"/>
        <w:rPr>
          <w:sz w:val="22"/>
          <w:szCs w:val="22"/>
        </w:rPr>
      </w:pPr>
      <w:r w:rsidRPr="00430DE4">
        <w:rPr>
          <w:sz w:val="22"/>
          <w:szCs w:val="22"/>
        </w:rPr>
        <w:t>Details</w:t>
      </w:r>
      <w:r w:rsidR="00747F67" w:rsidRPr="00430DE4">
        <w:rPr>
          <w:sz w:val="22"/>
          <w:szCs w:val="22"/>
        </w:rPr>
        <w:t xml:space="preserve"> </w:t>
      </w:r>
      <w:r w:rsidR="00096AE8" w:rsidRPr="00430DE4">
        <w:rPr>
          <w:sz w:val="22"/>
          <w:szCs w:val="22"/>
        </w:rPr>
        <w:t>(PLEASE</w:t>
      </w:r>
      <w:r w:rsidR="00747F67" w:rsidRPr="00430DE4">
        <w:rPr>
          <w:sz w:val="22"/>
          <w:szCs w:val="22"/>
        </w:rPr>
        <w:t xml:space="preserve"> FILL AND CIRCLE BELOW AS </w:t>
      </w:r>
      <w:r w:rsidR="007F3F6D" w:rsidRPr="00430DE4">
        <w:rPr>
          <w:sz w:val="22"/>
          <w:szCs w:val="22"/>
        </w:rPr>
        <w:t>NECESSARY)</w:t>
      </w:r>
    </w:p>
    <w:tbl>
      <w:tblPr>
        <w:tblStyle w:val="PlainTable3"/>
        <w:tblW w:w="5058" w:type="pct"/>
        <w:tblLayout w:type="fixed"/>
        <w:tblLook w:val="0420" w:firstRow="1" w:lastRow="0" w:firstColumn="0" w:lastColumn="0" w:noHBand="0" w:noVBand="1"/>
        <w:tblDescription w:val="Expenses table"/>
      </w:tblPr>
      <w:tblGrid>
        <w:gridCol w:w="2555"/>
        <w:gridCol w:w="1927"/>
        <w:gridCol w:w="7125"/>
      </w:tblGrid>
      <w:tr w:rsidR="001D3C7C" w:rsidRPr="00430DE4" w:rsidTr="009B77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sdt>
          <w:sdtPr>
            <w:rPr>
              <w:color w:val="FFFFFF" w:themeColor="background1"/>
              <w:sz w:val="22"/>
              <w:szCs w:val="22"/>
            </w:rPr>
            <w:id w:val="232135201"/>
            <w:placeholder>
              <w:docPart w:val="6B9DAFB569D14D0994641B12B356E03B"/>
            </w:placeholder>
            <w:temporary/>
            <w:showingPlcHdr/>
            <w15:appearance w15:val="hidden"/>
          </w:sdtPr>
          <w:sdtEndPr/>
          <w:sdtContent>
            <w:tc>
              <w:tcPr>
                <w:tcW w:w="2555" w:type="dxa"/>
                <w:tcBorders>
                  <w:bottom w:val="single" w:sz="18" w:space="0" w:color="FFFFFF" w:themeColor="background1"/>
                </w:tcBorders>
                <w:shd w:val="clear" w:color="auto" w:fill="0E5563" w:themeFill="accent5"/>
              </w:tcPr>
              <w:p w:rsidR="001D3C7C" w:rsidRPr="00430DE4" w:rsidRDefault="001D3C7C" w:rsidP="00F25A5C">
                <w:pPr>
                  <w:pStyle w:val="Heading1"/>
                  <w:outlineLvl w:val="0"/>
                  <w:rPr>
                    <w:b/>
                    <w:color w:val="FFFFFF" w:themeColor="background1"/>
                    <w:sz w:val="22"/>
                    <w:szCs w:val="22"/>
                  </w:rPr>
                </w:pPr>
                <w:r w:rsidRPr="00430DE4">
                  <w:rPr>
                    <w:b/>
                    <w:color w:val="FFFFFF" w:themeColor="background1"/>
                    <w:sz w:val="22"/>
                    <w:szCs w:val="22"/>
                  </w:rPr>
                  <w:t>Category</w:t>
                </w:r>
              </w:p>
            </w:tc>
          </w:sdtContent>
        </w:sdt>
        <w:tc>
          <w:tcPr>
            <w:tcW w:w="1927" w:type="dxa"/>
            <w:shd w:val="clear" w:color="auto" w:fill="0E5563" w:themeFill="accent5"/>
          </w:tcPr>
          <w:p w:rsidR="001D3C7C" w:rsidRPr="00430DE4" w:rsidRDefault="00A22833" w:rsidP="00A22833">
            <w:pPr>
              <w:pStyle w:val="Heading1"/>
              <w:spacing w:before="20" w:after="20"/>
              <w:outlineLvl w:val="0"/>
              <w:rPr>
                <w:b/>
                <w:color w:val="FFFFFF" w:themeColor="background1"/>
                <w:sz w:val="22"/>
                <w:szCs w:val="22"/>
              </w:rPr>
            </w:pPr>
            <w:r w:rsidRPr="00430DE4">
              <w:rPr>
                <w:b/>
                <w:color w:val="FFFFFF" w:themeColor="background1"/>
                <w:sz w:val="22"/>
                <w:szCs w:val="22"/>
              </w:rPr>
              <w:t>Response</w:t>
            </w:r>
          </w:p>
        </w:tc>
        <w:tc>
          <w:tcPr>
            <w:tcW w:w="7125" w:type="dxa"/>
            <w:tcBorders>
              <w:right w:val="single" w:sz="18" w:space="0" w:color="FFFFFF" w:themeColor="background1"/>
            </w:tcBorders>
            <w:shd w:val="clear" w:color="auto" w:fill="0E5563" w:themeFill="accent5"/>
          </w:tcPr>
          <w:p w:rsidR="001D3C7C" w:rsidRPr="00430DE4" w:rsidRDefault="003736FD">
            <w:pPr>
              <w:pStyle w:val="Heading1"/>
              <w:spacing w:before="20" w:after="20"/>
              <w:outlineLvl w:val="0"/>
              <w:rPr>
                <w:b/>
                <w:color w:val="FFFFFF" w:themeColor="background1"/>
                <w:sz w:val="22"/>
                <w:szCs w:val="22"/>
              </w:rPr>
            </w:pPr>
            <w:sdt>
              <w:sdtPr>
                <w:rPr>
                  <w:color w:val="FFFFFF" w:themeColor="background1"/>
                  <w:sz w:val="22"/>
                  <w:szCs w:val="22"/>
                </w:rPr>
                <w:id w:val="403418113"/>
                <w:placeholder>
                  <w:docPart w:val="0241B1D38317472384A264058B391DA6"/>
                </w:placeholder>
                <w:temporary/>
                <w:showingPlcHdr/>
                <w15:appearance w15:val="hidden"/>
              </w:sdtPr>
              <w:sdtEndPr/>
              <w:sdtContent>
                <w:r w:rsidR="001D3C7C" w:rsidRPr="00430DE4">
                  <w:rPr>
                    <w:b/>
                    <w:color w:val="FFFFFF" w:themeColor="background1"/>
                    <w:sz w:val="22"/>
                    <w:szCs w:val="22"/>
                  </w:rPr>
                  <w:t>Details</w:t>
                </w:r>
              </w:sdtContent>
            </w:sdt>
          </w:p>
        </w:tc>
      </w:tr>
      <w:tr w:rsidR="001D3C7C" w:rsidRPr="00430DE4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9"/>
        </w:trPr>
        <w:tc>
          <w:tcPr>
            <w:tcW w:w="2555" w:type="dxa"/>
            <w:tcBorders>
              <w:top w:val="single" w:sz="18" w:space="0" w:color="FFC40C" w:themeColor="accent4"/>
              <w:bottom w:val="single" w:sz="18" w:space="0" w:color="FFC40C" w:themeColor="accent4"/>
            </w:tcBorders>
            <w:shd w:val="clear" w:color="auto" w:fill="auto"/>
          </w:tcPr>
          <w:p w:rsidR="001D3C7C" w:rsidRPr="00430DE4" w:rsidRDefault="001D3C7C" w:rsidP="0053636F">
            <w:pPr>
              <w:pStyle w:val="Heading1"/>
              <w:spacing w:before="20" w:after="20"/>
              <w:outlineLvl w:val="0"/>
              <w:rPr>
                <w:color w:val="FF0000"/>
                <w:sz w:val="22"/>
                <w:szCs w:val="22"/>
              </w:rPr>
            </w:pPr>
            <w:r w:rsidRPr="00430DE4">
              <w:rPr>
                <w:color w:val="FF0000"/>
                <w:sz w:val="22"/>
                <w:szCs w:val="22"/>
              </w:rPr>
              <w:t>Photo permission</w:t>
            </w:r>
          </w:p>
        </w:tc>
        <w:tc>
          <w:tcPr>
            <w:tcW w:w="1927" w:type="dxa"/>
            <w:tcBorders>
              <w:top w:val="single" w:sz="18" w:space="0" w:color="FFC40C" w:themeColor="accent4"/>
              <w:bottom w:val="single" w:sz="18" w:space="0" w:color="FFC40C" w:themeColor="accent4"/>
            </w:tcBorders>
          </w:tcPr>
          <w:p w:rsidR="001D3C7C" w:rsidRPr="00430DE4" w:rsidRDefault="00A22833" w:rsidP="0053636F">
            <w:pPr>
              <w:spacing w:before="20" w:after="20"/>
              <w:rPr>
                <w:b/>
                <w:sz w:val="22"/>
                <w:szCs w:val="22"/>
              </w:rPr>
            </w:pPr>
            <w:r w:rsidRPr="00430DE4">
              <w:rPr>
                <w:b/>
                <w:sz w:val="22"/>
                <w:szCs w:val="22"/>
              </w:rPr>
              <w:t>Yes 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bottom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430DE4" w:rsidRDefault="00A22833">
            <w:pPr>
              <w:spacing w:before="20" w:after="20"/>
              <w:rPr>
                <w:sz w:val="22"/>
                <w:szCs w:val="22"/>
              </w:rPr>
            </w:pPr>
            <w:r w:rsidRPr="00430DE4">
              <w:rPr>
                <w:sz w:val="22"/>
                <w:szCs w:val="22"/>
              </w:rPr>
              <w:t>We take and share photos regularly</w:t>
            </w:r>
          </w:p>
        </w:tc>
      </w:tr>
      <w:tr w:rsidR="001D3C7C" w:rsidRPr="00430DE4" w:rsidTr="009B7708">
        <w:trPr>
          <w:trHeight w:val="64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747F67" w:rsidRPr="00430DE4" w:rsidRDefault="001D3C7C">
            <w:pPr>
              <w:pStyle w:val="Heading1"/>
              <w:spacing w:before="20" w:after="20"/>
              <w:outlineLvl w:val="0"/>
              <w:rPr>
                <w:color w:val="FF0000"/>
                <w:sz w:val="22"/>
                <w:szCs w:val="22"/>
              </w:rPr>
            </w:pPr>
            <w:r w:rsidRPr="00430DE4">
              <w:rPr>
                <w:color w:val="FF0000"/>
                <w:sz w:val="22"/>
                <w:szCs w:val="22"/>
              </w:rPr>
              <w:t>Free Lunch Required</w:t>
            </w:r>
          </w:p>
          <w:p w:rsidR="00747F67" w:rsidRPr="00430DE4" w:rsidRDefault="00747F67" w:rsidP="00A22833">
            <w:pPr>
              <w:pStyle w:val="Heading1"/>
              <w:spacing w:before="20" w:after="20"/>
              <w:outlineLvl w:val="0"/>
              <w:rPr>
                <w:color w:val="FF0000"/>
                <w:sz w:val="22"/>
                <w:szCs w:val="22"/>
              </w:rPr>
            </w:pPr>
            <w:r w:rsidRPr="00430DE4">
              <w:rPr>
                <w:color w:val="FF0000"/>
                <w:sz w:val="22"/>
                <w:szCs w:val="22"/>
              </w:rPr>
              <w:t>Dietary Needs</w:t>
            </w:r>
            <w:r w:rsidR="00A22833" w:rsidRPr="00430DE4"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747F67" w:rsidRPr="00430DE4" w:rsidRDefault="001D3C7C" w:rsidP="0053636F">
            <w:pPr>
              <w:rPr>
                <w:b/>
                <w:sz w:val="22"/>
                <w:szCs w:val="22"/>
              </w:rPr>
            </w:pPr>
            <w:r w:rsidRPr="00430DE4">
              <w:rPr>
                <w:b/>
                <w:sz w:val="22"/>
                <w:szCs w:val="22"/>
              </w:rPr>
              <w:t>Yes /No</w:t>
            </w:r>
          </w:p>
          <w:p w:rsidR="00747F67" w:rsidRPr="00430DE4" w:rsidRDefault="00A22833" w:rsidP="0053636F">
            <w:pPr>
              <w:rPr>
                <w:b/>
                <w:sz w:val="22"/>
                <w:szCs w:val="22"/>
              </w:rPr>
            </w:pPr>
            <w:r w:rsidRPr="00430DE4">
              <w:rPr>
                <w:b/>
                <w:sz w:val="22"/>
                <w:szCs w:val="22"/>
              </w:rPr>
              <w:t>Yes 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A22833" w:rsidRPr="00430DE4" w:rsidRDefault="00A22833">
            <w:pPr>
              <w:spacing w:before="20" w:after="20"/>
              <w:rPr>
                <w:color w:val="FF0000"/>
                <w:sz w:val="22"/>
                <w:szCs w:val="22"/>
              </w:rPr>
            </w:pPr>
            <w:r w:rsidRPr="00430DE4">
              <w:rPr>
                <w:color w:val="FF0000"/>
                <w:sz w:val="22"/>
                <w:szCs w:val="22"/>
              </w:rPr>
              <w:t>We offer free meals on request</w:t>
            </w:r>
          </w:p>
          <w:p w:rsidR="001D3C7C" w:rsidRPr="00430DE4" w:rsidRDefault="001D3C7C">
            <w:pPr>
              <w:spacing w:before="20" w:after="20"/>
              <w:rPr>
                <w:color w:val="FF0000"/>
                <w:sz w:val="22"/>
                <w:szCs w:val="22"/>
              </w:rPr>
            </w:pPr>
            <w:r w:rsidRPr="00430DE4">
              <w:rPr>
                <w:color w:val="FF0000"/>
                <w:sz w:val="22"/>
                <w:szCs w:val="22"/>
              </w:rPr>
              <w:t>Lunches are available but must be pre–booked</w:t>
            </w:r>
            <w:r w:rsidR="00003E59" w:rsidRPr="00430DE4">
              <w:rPr>
                <w:color w:val="FF0000"/>
                <w:sz w:val="22"/>
                <w:szCs w:val="22"/>
              </w:rPr>
              <w:t xml:space="preserve"> Daily/W</w:t>
            </w:r>
            <w:r w:rsidRPr="00430DE4">
              <w:rPr>
                <w:color w:val="FF0000"/>
                <w:sz w:val="22"/>
                <w:szCs w:val="22"/>
              </w:rPr>
              <w:t>eekly.</w:t>
            </w:r>
          </w:p>
          <w:p w:rsidR="001D3C7C" w:rsidRPr="00430DE4" w:rsidRDefault="001D3C7C" w:rsidP="001D3C7C">
            <w:pPr>
              <w:spacing w:before="20" w:after="20"/>
              <w:rPr>
                <w:color w:val="FF0000"/>
                <w:sz w:val="22"/>
                <w:szCs w:val="22"/>
              </w:rPr>
            </w:pPr>
            <w:r w:rsidRPr="00430DE4">
              <w:rPr>
                <w:color w:val="FF0000"/>
                <w:sz w:val="22"/>
                <w:szCs w:val="22"/>
              </w:rPr>
              <w:t>The menu is a set menu, please advise of any dietary needs in advance</w:t>
            </w:r>
          </w:p>
        </w:tc>
      </w:tr>
      <w:tr w:rsidR="001D3C7C" w:rsidRPr="00430DE4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9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430DE4" w:rsidRDefault="00A22833">
            <w:pPr>
              <w:pStyle w:val="Heading1"/>
              <w:outlineLvl w:val="0"/>
              <w:rPr>
                <w:sz w:val="22"/>
                <w:szCs w:val="22"/>
              </w:rPr>
            </w:pPr>
            <w:r w:rsidRPr="00430DE4">
              <w:rPr>
                <w:sz w:val="22"/>
                <w:szCs w:val="22"/>
              </w:rPr>
              <w:t>Days 1-2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Pr="00430DE4" w:rsidRDefault="001D3C7C" w:rsidP="0053636F">
            <w:pPr>
              <w:rPr>
                <w:sz w:val="22"/>
                <w:szCs w:val="22"/>
              </w:rPr>
            </w:pP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430DE4" w:rsidRDefault="001D3C7C">
            <w:pPr>
              <w:rPr>
                <w:rStyle w:val="Strong"/>
                <w:sz w:val="22"/>
                <w:szCs w:val="22"/>
              </w:rPr>
            </w:pPr>
            <w:r w:rsidRPr="00430DE4">
              <w:rPr>
                <w:rStyle w:val="Strong"/>
                <w:sz w:val="22"/>
                <w:szCs w:val="22"/>
              </w:rPr>
              <w:t>Lunch/No Lunch</w:t>
            </w:r>
          </w:p>
        </w:tc>
      </w:tr>
      <w:tr w:rsidR="001D3C7C" w:rsidRPr="00430DE4" w:rsidTr="009B7708">
        <w:trPr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430DE4" w:rsidRDefault="00A22833">
            <w:pPr>
              <w:pStyle w:val="Heading1"/>
              <w:outlineLvl w:val="0"/>
              <w:rPr>
                <w:sz w:val="22"/>
                <w:szCs w:val="22"/>
              </w:rPr>
            </w:pPr>
            <w:r w:rsidRPr="00430DE4">
              <w:rPr>
                <w:sz w:val="22"/>
                <w:szCs w:val="22"/>
              </w:rPr>
              <w:t>Days 3-4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Pr="00430DE4" w:rsidRDefault="001D3C7C" w:rsidP="0053636F">
            <w:pPr>
              <w:rPr>
                <w:sz w:val="22"/>
                <w:szCs w:val="22"/>
              </w:rPr>
            </w:pP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430DE4" w:rsidRDefault="001D3C7C">
            <w:pPr>
              <w:rPr>
                <w:rStyle w:val="Strong"/>
                <w:sz w:val="22"/>
                <w:szCs w:val="22"/>
              </w:rPr>
            </w:pPr>
            <w:r w:rsidRPr="00430DE4">
              <w:rPr>
                <w:rStyle w:val="Strong"/>
                <w:sz w:val="22"/>
                <w:szCs w:val="22"/>
              </w:rPr>
              <w:t>Lunch/No Lunch</w:t>
            </w:r>
          </w:p>
        </w:tc>
      </w:tr>
      <w:tr w:rsidR="001D3C7C" w:rsidRPr="00430DE4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430DE4" w:rsidRDefault="00A22833">
            <w:pPr>
              <w:pStyle w:val="Heading1"/>
              <w:outlineLvl w:val="0"/>
              <w:rPr>
                <w:sz w:val="22"/>
                <w:szCs w:val="22"/>
              </w:rPr>
            </w:pPr>
            <w:r w:rsidRPr="00430DE4">
              <w:rPr>
                <w:sz w:val="22"/>
                <w:szCs w:val="22"/>
              </w:rPr>
              <w:t>Days 5-6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Pr="00430DE4" w:rsidRDefault="001D3C7C" w:rsidP="0053636F">
            <w:pPr>
              <w:rPr>
                <w:sz w:val="22"/>
                <w:szCs w:val="22"/>
              </w:rPr>
            </w:pP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430DE4" w:rsidRDefault="001D3C7C">
            <w:pPr>
              <w:rPr>
                <w:rStyle w:val="Strong"/>
                <w:sz w:val="22"/>
                <w:szCs w:val="22"/>
              </w:rPr>
            </w:pPr>
            <w:r w:rsidRPr="00430DE4">
              <w:rPr>
                <w:rStyle w:val="Strong"/>
                <w:sz w:val="22"/>
                <w:szCs w:val="22"/>
              </w:rPr>
              <w:t>Lunch/No Lunch</w:t>
            </w:r>
          </w:p>
        </w:tc>
      </w:tr>
      <w:tr w:rsidR="001D3C7C" w:rsidRPr="00430DE4" w:rsidTr="009B7708">
        <w:trPr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430DE4" w:rsidRDefault="00A22833">
            <w:pPr>
              <w:pStyle w:val="Heading1"/>
              <w:outlineLvl w:val="0"/>
              <w:rPr>
                <w:sz w:val="22"/>
                <w:szCs w:val="22"/>
              </w:rPr>
            </w:pPr>
            <w:r w:rsidRPr="00430DE4">
              <w:rPr>
                <w:sz w:val="22"/>
                <w:szCs w:val="22"/>
              </w:rPr>
              <w:t>Days 7-8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Pr="00430DE4" w:rsidRDefault="001D3C7C" w:rsidP="0053636F">
            <w:pPr>
              <w:rPr>
                <w:sz w:val="22"/>
                <w:szCs w:val="22"/>
              </w:rPr>
            </w:pP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430DE4" w:rsidRDefault="001D3C7C">
            <w:pPr>
              <w:rPr>
                <w:rStyle w:val="Strong"/>
                <w:sz w:val="22"/>
                <w:szCs w:val="22"/>
              </w:rPr>
            </w:pPr>
            <w:r w:rsidRPr="00430DE4">
              <w:rPr>
                <w:rStyle w:val="Strong"/>
                <w:sz w:val="22"/>
                <w:szCs w:val="22"/>
              </w:rPr>
              <w:t>Lunch/No Lunch</w:t>
            </w:r>
          </w:p>
        </w:tc>
      </w:tr>
      <w:tr w:rsidR="00003E59" w:rsidRPr="00430DE4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003E59" w:rsidRPr="00430DE4" w:rsidRDefault="00A22833">
            <w:pPr>
              <w:pStyle w:val="Heading1"/>
              <w:outlineLvl w:val="0"/>
              <w:rPr>
                <w:sz w:val="22"/>
                <w:szCs w:val="22"/>
              </w:rPr>
            </w:pPr>
            <w:r w:rsidRPr="00430DE4">
              <w:rPr>
                <w:sz w:val="22"/>
                <w:szCs w:val="22"/>
              </w:rPr>
              <w:t>Day 9-10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003E59" w:rsidRPr="00430DE4" w:rsidRDefault="00003E59" w:rsidP="0053636F">
            <w:pPr>
              <w:rPr>
                <w:sz w:val="22"/>
                <w:szCs w:val="22"/>
              </w:rPr>
            </w:pP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003E59" w:rsidRPr="00430DE4" w:rsidRDefault="008378EE">
            <w:pPr>
              <w:rPr>
                <w:rStyle w:val="Strong"/>
                <w:sz w:val="22"/>
                <w:szCs w:val="22"/>
              </w:rPr>
            </w:pPr>
            <w:r w:rsidRPr="00430DE4">
              <w:rPr>
                <w:rStyle w:val="Strong"/>
                <w:sz w:val="22"/>
                <w:szCs w:val="22"/>
              </w:rPr>
              <w:t>Lunch/No Lunch</w:t>
            </w:r>
          </w:p>
        </w:tc>
      </w:tr>
      <w:tr w:rsidR="001D3C7C" w:rsidRPr="00430DE4" w:rsidTr="009B7708">
        <w:trPr>
          <w:trHeight w:val="5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430DE4" w:rsidRDefault="001D3C7C">
            <w:pPr>
              <w:pStyle w:val="Heading1"/>
              <w:spacing w:before="20" w:after="20"/>
              <w:outlineLvl w:val="0"/>
              <w:rPr>
                <w:sz w:val="22"/>
                <w:szCs w:val="22"/>
              </w:rPr>
            </w:pPr>
            <w:r w:rsidRPr="00430DE4">
              <w:rPr>
                <w:sz w:val="22"/>
                <w:szCs w:val="22"/>
              </w:rPr>
              <w:t>Main Contacts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Pr="00430DE4" w:rsidRDefault="001D3C7C">
            <w:pPr>
              <w:spacing w:before="20" w:after="20"/>
              <w:rPr>
                <w:sz w:val="22"/>
                <w:szCs w:val="22"/>
              </w:rPr>
            </w:pPr>
            <w:r w:rsidRPr="00430DE4">
              <w:rPr>
                <w:sz w:val="22"/>
                <w:szCs w:val="22"/>
              </w:rPr>
              <w:t>Contact 1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430DE4" w:rsidRDefault="001D3C7C">
            <w:pPr>
              <w:spacing w:before="20" w:after="20"/>
              <w:rPr>
                <w:sz w:val="22"/>
                <w:szCs w:val="22"/>
              </w:rPr>
            </w:pPr>
          </w:p>
        </w:tc>
      </w:tr>
      <w:tr w:rsidR="001D3C7C" w:rsidRPr="00430DE4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bottom w:val="single" w:sz="18" w:space="0" w:color="FFC40C" w:themeColor="accent4"/>
            </w:tcBorders>
            <w:shd w:val="clear" w:color="auto" w:fill="auto"/>
          </w:tcPr>
          <w:p w:rsidR="001D3C7C" w:rsidRPr="00430DE4" w:rsidRDefault="001D3C7C" w:rsidP="0053636F">
            <w:pPr>
              <w:pStyle w:val="Heading1"/>
              <w:spacing w:before="20" w:after="20"/>
              <w:outlineLvl w:val="0"/>
              <w:rPr>
                <w:sz w:val="22"/>
                <w:szCs w:val="22"/>
              </w:rPr>
            </w:pPr>
          </w:p>
        </w:tc>
        <w:tc>
          <w:tcPr>
            <w:tcW w:w="1927" w:type="dxa"/>
            <w:tcBorders>
              <w:bottom w:val="single" w:sz="18" w:space="0" w:color="FFC40C" w:themeColor="accent4"/>
            </w:tcBorders>
          </w:tcPr>
          <w:p w:rsidR="001D3C7C" w:rsidRPr="00430DE4" w:rsidRDefault="001D3C7C">
            <w:pPr>
              <w:spacing w:before="20" w:after="20"/>
              <w:rPr>
                <w:sz w:val="22"/>
                <w:szCs w:val="22"/>
              </w:rPr>
            </w:pPr>
            <w:r w:rsidRPr="00430DE4">
              <w:rPr>
                <w:sz w:val="22"/>
                <w:szCs w:val="22"/>
              </w:rPr>
              <w:t>Contact 2</w:t>
            </w:r>
          </w:p>
        </w:tc>
        <w:tc>
          <w:tcPr>
            <w:tcW w:w="7125" w:type="dxa"/>
            <w:tcBorders>
              <w:bottom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430DE4" w:rsidRDefault="001D3C7C">
            <w:pPr>
              <w:spacing w:before="20" w:after="20"/>
              <w:rPr>
                <w:sz w:val="22"/>
                <w:szCs w:val="22"/>
              </w:rPr>
            </w:pPr>
          </w:p>
        </w:tc>
      </w:tr>
      <w:tr w:rsidR="001D3C7C" w:rsidRPr="00430DE4" w:rsidTr="009B7708">
        <w:trPr>
          <w:trHeight w:val="42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430DE4" w:rsidRDefault="001D3C7C">
            <w:pPr>
              <w:pStyle w:val="Heading1"/>
              <w:spacing w:before="20" w:after="20"/>
              <w:outlineLvl w:val="0"/>
              <w:rPr>
                <w:sz w:val="22"/>
                <w:szCs w:val="22"/>
              </w:rPr>
            </w:pPr>
            <w:r w:rsidRPr="00430DE4">
              <w:rPr>
                <w:sz w:val="22"/>
                <w:szCs w:val="22"/>
              </w:rPr>
              <w:t>Off-Site trip permission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Pr="00430DE4" w:rsidRDefault="001D3C7C" w:rsidP="0053636F">
            <w:pPr>
              <w:spacing w:before="20" w:after="20"/>
              <w:rPr>
                <w:sz w:val="22"/>
                <w:szCs w:val="22"/>
              </w:rPr>
            </w:pPr>
            <w:r w:rsidRPr="00430DE4">
              <w:rPr>
                <w:sz w:val="22"/>
                <w:szCs w:val="22"/>
              </w:rPr>
              <w:t>Yes/No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430DE4" w:rsidRDefault="001D3C7C" w:rsidP="00080EB3">
            <w:pPr>
              <w:spacing w:before="20" w:after="20"/>
              <w:rPr>
                <w:sz w:val="22"/>
                <w:szCs w:val="22"/>
              </w:rPr>
            </w:pPr>
            <w:r w:rsidRPr="00430DE4">
              <w:rPr>
                <w:color w:val="FF0000"/>
                <w:sz w:val="22"/>
                <w:szCs w:val="22"/>
              </w:rPr>
              <w:t xml:space="preserve">We do not allow participants to leave the premises during club or travel home </w:t>
            </w:r>
            <w:r w:rsidR="00080EB3" w:rsidRPr="00430DE4">
              <w:rPr>
                <w:color w:val="FF0000"/>
                <w:sz w:val="22"/>
                <w:szCs w:val="22"/>
              </w:rPr>
              <w:t xml:space="preserve">alone. We </w:t>
            </w:r>
            <w:r w:rsidR="00771AE5" w:rsidRPr="00430DE4">
              <w:rPr>
                <w:color w:val="FF0000"/>
                <w:sz w:val="22"/>
                <w:szCs w:val="22"/>
              </w:rPr>
              <w:t>will be off-site each day</w:t>
            </w:r>
          </w:p>
        </w:tc>
      </w:tr>
      <w:tr w:rsidR="001D3C7C" w:rsidRPr="00430DE4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430DE4" w:rsidRDefault="001D3C7C">
            <w:pPr>
              <w:pStyle w:val="Heading1"/>
              <w:spacing w:before="20" w:after="20"/>
              <w:outlineLvl w:val="0"/>
              <w:rPr>
                <w:sz w:val="22"/>
                <w:szCs w:val="22"/>
              </w:rPr>
            </w:pPr>
            <w:r w:rsidRPr="00430DE4">
              <w:rPr>
                <w:sz w:val="22"/>
                <w:szCs w:val="22"/>
              </w:rPr>
              <w:t>Additional needs/notes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Pr="00430DE4" w:rsidRDefault="001D3C7C" w:rsidP="0053636F">
            <w:pPr>
              <w:spacing w:before="20" w:after="20"/>
              <w:rPr>
                <w:sz w:val="22"/>
                <w:szCs w:val="22"/>
              </w:rPr>
            </w:pPr>
            <w:r w:rsidRPr="00430DE4">
              <w:rPr>
                <w:sz w:val="22"/>
                <w:szCs w:val="22"/>
              </w:rPr>
              <w:t>Yes/No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430DE4" w:rsidRDefault="001D3C7C" w:rsidP="001D3C7C">
            <w:pPr>
              <w:spacing w:before="20" w:after="20"/>
              <w:rPr>
                <w:sz w:val="22"/>
                <w:szCs w:val="22"/>
              </w:rPr>
            </w:pPr>
            <w:r w:rsidRPr="00430DE4">
              <w:rPr>
                <w:sz w:val="22"/>
                <w:szCs w:val="22"/>
              </w:rPr>
              <w:t xml:space="preserve">We do not </w:t>
            </w:r>
            <w:r w:rsidR="009B7708" w:rsidRPr="00430DE4">
              <w:rPr>
                <w:sz w:val="22"/>
                <w:szCs w:val="22"/>
              </w:rPr>
              <w:t xml:space="preserve">currently </w:t>
            </w:r>
            <w:r w:rsidRPr="00430DE4">
              <w:rPr>
                <w:sz w:val="22"/>
                <w:szCs w:val="22"/>
              </w:rPr>
              <w:t>have additional 1:1 support available, we will use this info to keep staffing in line with needs.</w:t>
            </w:r>
          </w:p>
        </w:tc>
      </w:tr>
    </w:tbl>
    <w:tbl>
      <w:tblPr>
        <w:tblStyle w:val="GridTable1Light-Accent6"/>
        <w:tblW w:w="4855" w:type="pct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14" w:type="dxa"/>
          <w:left w:w="0" w:type="dxa"/>
          <w:bottom w:w="14" w:type="dxa"/>
          <w:right w:w="0" w:type="dxa"/>
        </w:tblCellMar>
        <w:tblLook w:val="0620" w:firstRow="1" w:lastRow="0" w:firstColumn="0" w:lastColumn="0" w:noHBand="1" w:noVBand="1"/>
        <w:tblDescription w:val="Expenses table"/>
      </w:tblPr>
      <w:tblGrid>
        <w:gridCol w:w="7783"/>
        <w:gridCol w:w="3403"/>
      </w:tblGrid>
      <w:tr w:rsidR="00682A25" w:rsidRPr="00163B26" w:rsidTr="00682A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"/>
        </w:trPr>
        <w:tc>
          <w:tcPr>
            <w:tcW w:w="7784" w:type="dxa"/>
            <w:tcBorders>
              <w:top w:val="single" w:sz="18" w:space="0" w:color="FFC40C" w:themeColor="accent4"/>
            </w:tcBorders>
          </w:tcPr>
          <w:p w:rsidR="00682A25" w:rsidRPr="00682A25" w:rsidRDefault="003736FD" w:rsidP="00682A25">
            <w:pPr>
              <w:spacing w:before="20" w:after="20"/>
              <w:rPr>
                <w:bCs w:val="0"/>
                <w:color w:val="0E5563" w:themeColor="accent5"/>
              </w:rPr>
            </w:pPr>
            <w:sdt>
              <w:sdtPr>
                <w:rPr>
                  <w:color w:val="0E5563" w:themeColor="accent5"/>
                </w:rPr>
                <w:id w:val="2123577449"/>
                <w:placeholder>
                  <w:docPart w:val="194CC9B987AC42E997727076ADAA9979"/>
                </w:placeholder>
                <w:temporary/>
                <w:showingPlcHdr/>
                <w15:appearance w15:val="hidden"/>
              </w:sdtPr>
              <w:sdtEndPr/>
              <w:sdtContent>
                <w:r w:rsidR="00682A25" w:rsidRPr="00537A46">
                  <w:rPr>
                    <w:color w:val="0E5563" w:themeColor="accent5"/>
                  </w:rPr>
                  <w:t>Signature</w:t>
                </w:r>
              </w:sdtContent>
            </w:sdt>
          </w:p>
        </w:tc>
        <w:tc>
          <w:tcPr>
            <w:tcW w:w="3403" w:type="dxa"/>
            <w:tcBorders>
              <w:top w:val="single" w:sz="18" w:space="0" w:color="FFFFFF" w:themeColor="background1"/>
            </w:tcBorders>
          </w:tcPr>
          <w:p w:rsidR="00682A25" w:rsidRPr="00537A46" w:rsidRDefault="00682A25">
            <w:pPr>
              <w:spacing w:before="20" w:after="20"/>
              <w:rPr>
                <w:b w:val="0"/>
                <w:color w:val="0E5563" w:themeColor="accent5"/>
              </w:rPr>
            </w:pPr>
          </w:p>
        </w:tc>
      </w:tr>
    </w:tbl>
    <w:p w:rsidR="005C175A" w:rsidRPr="00163B26" w:rsidRDefault="00430DE4" w:rsidP="00CA0EC2">
      <w:pPr>
        <w:rPr>
          <w:b/>
          <w:color w:val="355D7E" w:themeColor="accent2" w:themeShade="80"/>
        </w:rPr>
      </w:pPr>
      <w:r>
        <w:rPr>
          <w:b/>
          <w:color w:val="355D7E" w:themeColor="accent2" w:themeShade="80"/>
        </w:rPr>
        <w:t>All trips risk assessment on site</w:t>
      </w:r>
      <w:bookmarkStart w:id="0" w:name="_GoBack"/>
      <w:bookmarkEnd w:id="0"/>
    </w:p>
    <w:sectPr w:rsidR="005C175A" w:rsidRPr="00163B26" w:rsidSect="00682A25">
      <w:footerReference w:type="default" r:id="rId7"/>
      <w:pgSz w:w="12240" w:h="15840"/>
      <w:pgMar w:top="245" w:right="360" w:bottom="568" w:left="36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36FD" w:rsidRDefault="003736FD">
      <w:pPr>
        <w:spacing w:before="0" w:after="0"/>
      </w:pPr>
      <w:r>
        <w:separator/>
      </w:r>
    </w:p>
  </w:endnote>
  <w:endnote w:type="continuationSeparator" w:id="0">
    <w:p w:rsidR="003736FD" w:rsidRDefault="003736F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0122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C175A" w:rsidRDefault="005C175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0D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36FD" w:rsidRDefault="003736FD">
      <w:pPr>
        <w:spacing w:before="0" w:after="0"/>
      </w:pPr>
      <w:r>
        <w:separator/>
      </w:r>
    </w:p>
  </w:footnote>
  <w:footnote w:type="continuationSeparator" w:id="0">
    <w:p w:rsidR="003736FD" w:rsidRDefault="003736FD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36F"/>
    <w:rsid w:val="00003E59"/>
    <w:rsid w:val="00035876"/>
    <w:rsid w:val="00075CBA"/>
    <w:rsid w:val="00080EB3"/>
    <w:rsid w:val="00096AE8"/>
    <w:rsid w:val="00101D55"/>
    <w:rsid w:val="001104BE"/>
    <w:rsid w:val="00163B26"/>
    <w:rsid w:val="001D383B"/>
    <w:rsid w:val="001D3C7C"/>
    <w:rsid w:val="002640A9"/>
    <w:rsid w:val="003736FD"/>
    <w:rsid w:val="00430DE4"/>
    <w:rsid w:val="0044542A"/>
    <w:rsid w:val="004906DF"/>
    <w:rsid w:val="004F1DE0"/>
    <w:rsid w:val="00511D78"/>
    <w:rsid w:val="0053636F"/>
    <w:rsid w:val="00537A46"/>
    <w:rsid w:val="005C175A"/>
    <w:rsid w:val="00611CAA"/>
    <w:rsid w:val="00682A25"/>
    <w:rsid w:val="006D24C9"/>
    <w:rsid w:val="006E1920"/>
    <w:rsid w:val="0073288E"/>
    <w:rsid w:val="0074755E"/>
    <w:rsid w:val="00747F67"/>
    <w:rsid w:val="007523E7"/>
    <w:rsid w:val="00771AE5"/>
    <w:rsid w:val="007F3F6D"/>
    <w:rsid w:val="008378EE"/>
    <w:rsid w:val="008A451F"/>
    <w:rsid w:val="008C4630"/>
    <w:rsid w:val="00930E01"/>
    <w:rsid w:val="00954CD4"/>
    <w:rsid w:val="009B7708"/>
    <w:rsid w:val="00A22833"/>
    <w:rsid w:val="00A41897"/>
    <w:rsid w:val="00AE739E"/>
    <w:rsid w:val="00B0589C"/>
    <w:rsid w:val="00BB3541"/>
    <w:rsid w:val="00C82E8E"/>
    <w:rsid w:val="00CA0EC2"/>
    <w:rsid w:val="00CB6CFB"/>
    <w:rsid w:val="00CC2557"/>
    <w:rsid w:val="00DD0896"/>
    <w:rsid w:val="00E053BE"/>
    <w:rsid w:val="00F017D8"/>
    <w:rsid w:val="00F25A5C"/>
    <w:rsid w:val="00F26D8A"/>
    <w:rsid w:val="00F76E23"/>
    <w:rsid w:val="00F87232"/>
    <w:rsid w:val="00FE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040074"/>
  <w15:chartTrackingRefBased/>
  <w15:docId w15:val="{3ADC7942-D1BA-4A22-867B-9FA043D02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before="20" w:after="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2" w:unhideWhenUsed="1" w:qFormat="1"/>
    <w:lsdException w:name="heading 9" w:semiHidden="1" w:uiPriority="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7B8C"/>
  </w:style>
  <w:style w:type="paragraph" w:styleId="Heading1">
    <w:name w:val="heading 1"/>
    <w:basedOn w:val="Normal"/>
    <w:link w:val="Heading1Char"/>
    <w:uiPriority w:val="2"/>
    <w:unhideWhenUsed/>
    <w:qFormat/>
    <w:rsid w:val="00163B26"/>
    <w:pPr>
      <w:outlineLvl w:val="0"/>
    </w:pPr>
    <w:rPr>
      <w:rFonts w:asciiTheme="majorHAnsi" w:eastAsiaTheme="majorEastAsia" w:hAnsiTheme="majorHAnsi" w:cstheme="majorBidi"/>
      <w:b/>
      <w:color w:val="0E5563" w:themeColor="accent5"/>
      <w:szCs w:val="36"/>
    </w:rPr>
  </w:style>
  <w:style w:type="paragraph" w:styleId="Heading2">
    <w:name w:val="heading 2"/>
    <w:basedOn w:val="Normal"/>
    <w:link w:val="Heading2Char"/>
    <w:uiPriority w:val="2"/>
    <w:unhideWhenUsed/>
    <w:qFormat/>
    <w:rsid w:val="00163B26"/>
    <w:pPr>
      <w:jc w:val="right"/>
      <w:outlineLvl w:val="1"/>
    </w:pPr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paragraph" w:styleId="Heading3">
    <w:name w:val="heading 3"/>
    <w:basedOn w:val="Normal"/>
    <w:link w:val="Heading3Char"/>
    <w:uiPriority w:val="2"/>
    <w:unhideWhenUsed/>
    <w:qFormat/>
    <w:rsid w:val="00163B26"/>
    <w:pPr>
      <w:keepNext/>
      <w:keepLines/>
      <w:pBdr>
        <w:bottom w:val="single" w:sz="18" w:space="1" w:color="FFC40C" w:themeColor="accent4"/>
      </w:pBdr>
      <w:spacing w:before="240" w:after="0"/>
      <w:contextualSpacing/>
      <w:outlineLvl w:val="2"/>
    </w:pPr>
    <w:rPr>
      <w:rFonts w:asciiTheme="majorHAnsi" w:eastAsiaTheme="majorEastAsia" w:hAnsiTheme="majorHAnsi" w:cstheme="majorBidi"/>
      <w:b/>
      <w:caps/>
      <w:color w:val="0E5563" w:themeColor="accent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2"/>
    <w:semiHidden/>
    <w:unhideWhenUsed/>
    <w:qFormat/>
    <w:pPr>
      <w:keepNext/>
      <w:keepLines/>
      <w:outlineLvl w:val="3"/>
    </w:pPr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pPr>
      <w:keepNext/>
      <w:keepLines/>
      <w:outlineLvl w:val="4"/>
    </w:pPr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paragraph" w:styleId="Heading6">
    <w:name w:val="heading 6"/>
    <w:basedOn w:val="Normal"/>
    <w:next w:val="Normal"/>
    <w:link w:val="Heading6Char"/>
    <w:uiPriority w:val="2"/>
    <w:semiHidden/>
    <w:unhideWhenUsed/>
    <w:qFormat/>
    <w:pPr>
      <w:keepNext/>
      <w:keepLines/>
      <w:spacing w:after="0"/>
      <w:outlineLvl w:val="5"/>
    </w:pPr>
    <w:rPr>
      <w:rFonts w:asciiTheme="majorHAnsi" w:eastAsiaTheme="majorEastAsia" w:hAnsiTheme="majorHAnsi" w:cstheme="majorBidi"/>
      <w:sz w:val="18"/>
    </w:rPr>
  </w:style>
  <w:style w:type="paragraph" w:styleId="Heading7">
    <w:name w:val="heading 7"/>
    <w:basedOn w:val="Normal"/>
    <w:next w:val="Normal"/>
    <w:link w:val="Heading7Char"/>
    <w:uiPriority w:val="2"/>
    <w:semiHidden/>
    <w:unhideWhenUsed/>
    <w:qFormat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sz w:val="18"/>
    </w:rPr>
  </w:style>
  <w:style w:type="paragraph" w:styleId="Heading8">
    <w:name w:val="heading 8"/>
    <w:basedOn w:val="Normal"/>
    <w:next w:val="Normal"/>
    <w:link w:val="Heading8Char"/>
    <w:uiPriority w:val="2"/>
    <w:semiHidden/>
    <w:unhideWhenUsed/>
    <w:qFormat/>
    <w:pPr>
      <w:keepNext/>
      <w:keepLines/>
      <w:spacing w:after="0"/>
      <w:outlineLvl w:val="7"/>
    </w:pPr>
    <w:rPr>
      <w:rFonts w:asciiTheme="majorHAnsi" w:eastAsiaTheme="majorEastAsia" w:hAnsiTheme="majorHAnsi" w:cstheme="majorBidi"/>
      <w:b/>
      <w:sz w:val="18"/>
    </w:rPr>
  </w:style>
  <w:style w:type="paragraph" w:styleId="Heading9">
    <w:name w:val="heading 9"/>
    <w:basedOn w:val="Normal"/>
    <w:next w:val="Normal"/>
    <w:link w:val="Heading9Char"/>
    <w:uiPriority w:val="2"/>
    <w:semiHidden/>
    <w:unhideWhenUsed/>
    <w:qFormat/>
    <w:pPr>
      <w:keepNext/>
      <w:keepLines/>
      <w:spacing w:after="0"/>
      <w:outlineLvl w:val="8"/>
    </w:pPr>
    <w:rPr>
      <w:rFonts w:asciiTheme="majorHAnsi" w:eastAsiaTheme="majorEastAsia" w:hAnsiTheme="majorHAnsi" w:cstheme="majorBidi"/>
      <w:b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semiHidden/>
    <w:unhideWhenUsed/>
    <w:qFormat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 w:val="0"/>
      <w:smallCaps/>
      <w:color w:val="DD8047" w:themeColor="accent1"/>
      <w:spacing w:val="0"/>
    </w:rPr>
  </w:style>
  <w:style w:type="character" w:customStyle="1" w:styleId="Heading1Char">
    <w:name w:val="Heading 1 Char"/>
    <w:basedOn w:val="DefaultParagraphFont"/>
    <w:link w:val="Heading1"/>
    <w:uiPriority w:val="2"/>
    <w:rsid w:val="00163B26"/>
    <w:rPr>
      <w:rFonts w:asciiTheme="majorHAnsi" w:eastAsiaTheme="majorEastAsia" w:hAnsiTheme="majorHAnsi" w:cstheme="majorBidi"/>
      <w:b/>
      <w:color w:val="0E5563" w:themeColor="accent5"/>
      <w:szCs w:val="36"/>
    </w:rPr>
  </w:style>
  <w:style w:type="character" w:customStyle="1" w:styleId="Heading2Char">
    <w:name w:val="Heading 2 Char"/>
    <w:basedOn w:val="DefaultParagraphFont"/>
    <w:link w:val="Heading2"/>
    <w:uiPriority w:val="2"/>
    <w:rsid w:val="00163B26"/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table" w:styleId="GridTable1Light-Accent6">
    <w:name w:val="Grid Table 1 Light Accent 6"/>
    <w:basedOn w:val="TableNormal"/>
    <w:uiPriority w:val="46"/>
    <w:pPr>
      <w:spacing w:before="40" w:after="0"/>
    </w:pPr>
    <w:rPr>
      <w:kern w:val="21"/>
      <w14:ligatures w14:val="standard"/>
    </w:rPr>
    <w:tblPr>
      <w:tblStyleRowBandSize w:val="1"/>
      <w:tblStyleColBandSize w:val="1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  <w:tblCellMar>
        <w:top w:w="29" w:type="dxa"/>
        <w:bottom w:w="29" w:type="dxa"/>
      </w:tblCellMar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3">
    <w:name w:val="Plain Table 3"/>
    <w:basedOn w:val="TableNormal"/>
    <w:uiPriority w:val="43"/>
    <w:rsid w:val="00F017D8"/>
    <w:pPr>
      <w:spacing w:before="40" w:after="0"/>
    </w:pPr>
    <w:rPr>
      <w:kern w:val="21"/>
      <w14:ligatures w14:val="standard"/>
    </w:rPr>
    <w:tblPr>
      <w:tblStyleRowBandSize w:val="1"/>
      <w:tblStyleColBandSize w:val="1"/>
      <w:tblBorders>
        <w:top w:val="single" w:sz="18" w:space="0" w:color="FFFFFF" w:themeColor="background1"/>
        <w:left w:val="single" w:sz="18" w:space="0" w:color="FFFFFF" w:themeColor="background1"/>
        <w:bottom w:val="single" w:sz="18" w:space="0" w:color="FFFFFF" w:themeColor="background1"/>
        <w:right w:val="single" w:sz="18" w:space="0" w:color="FFFFFF" w:themeColor="background1"/>
        <w:insideH w:val="single" w:sz="18" w:space="0" w:color="FFFFFF" w:themeColor="background1"/>
        <w:insideV w:val="single" w:sz="18" w:space="0" w:color="FFFFFF" w:themeColor="background1"/>
      </w:tblBorders>
      <w:tblCellMar>
        <w:top w:w="29" w:type="dxa"/>
        <w:bottom w:w="29" w:type="dxa"/>
      </w:tblCellMar>
    </w:tblPr>
    <w:tcPr>
      <w:shd w:val="clear" w:color="auto" w:fill="F2F2F2" w:themeFill="background1" w:themeFillShade="F2"/>
    </w:tcPr>
    <w:tblStylePr w:type="firstRow">
      <w:rPr>
        <w:b/>
        <w:bCs/>
        <w:caps w:val="0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Footer">
    <w:name w:val="footer"/>
    <w:basedOn w:val="Normal"/>
    <w:link w:val="FooterChar"/>
    <w:uiPriority w:val="99"/>
    <w:pPr>
      <w:spacing w:after="0"/>
    </w:pPr>
    <w:rPr>
      <w:caps/>
      <w:color w:val="B85A22" w:themeColor="accent1" w:themeShade="BF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Pr>
      <w:caps/>
      <w:color w:val="B85A22" w:themeColor="accent1" w:themeShade="BF"/>
      <w:sz w:val="18"/>
      <w:szCs w:val="18"/>
    </w:rPr>
  </w:style>
  <w:style w:type="paragraph" w:customStyle="1" w:styleId="RightAlignedText">
    <w:name w:val="Right Aligned Text"/>
    <w:basedOn w:val="Normal"/>
    <w:uiPriority w:val="3"/>
    <w:qFormat/>
    <w:pPr>
      <w:jc w:val="right"/>
    </w:pPr>
  </w:style>
  <w:style w:type="paragraph" w:styleId="Title">
    <w:name w:val="Title"/>
    <w:basedOn w:val="Normal"/>
    <w:link w:val="TitleChar"/>
    <w:uiPriority w:val="1"/>
    <w:qFormat/>
    <w:rsid w:val="0073288E"/>
    <w:pPr>
      <w:pBdr>
        <w:bottom w:val="single" w:sz="18" w:space="1" w:color="0E5563" w:themeColor="accent5"/>
      </w:pBdr>
      <w:spacing w:before="0" w:after="40"/>
      <w:contextualSpacing/>
      <w:jc w:val="center"/>
    </w:pPr>
    <w:rPr>
      <w:rFonts w:asciiTheme="majorHAnsi" w:eastAsiaTheme="majorEastAsia" w:hAnsiTheme="majorHAnsi" w:cstheme="majorBidi"/>
      <w:b/>
      <w:caps/>
      <w:color w:val="0E5563" w:themeColor="accent5"/>
      <w:kern w:val="28"/>
      <w:sz w:val="3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73288E"/>
    <w:rPr>
      <w:rFonts w:asciiTheme="majorHAnsi" w:eastAsiaTheme="majorEastAsia" w:hAnsiTheme="majorHAnsi" w:cstheme="majorBidi"/>
      <w:b/>
      <w:caps/>
      <w:color w:val="0E5563" w:themeColor="accent5"/>
      <w:kern w:val="28"/>
      <w:sz w:val="36"/>
      <w:szCs w:val="56"/>
    </w:rPr>
  </w:style>
  <w:style w:type="character" w:styleId="Strong">
    <w:name w:val="Strong"/>
    <w:uiPriority w:val="5"/>
    <w:unhideWhenUsed/>
    <w:qFormat/>
    <w:rsid w:val="00163B26"/>
    <w:rPr>
      <w:b/>
      <w:color w:val="355D7E" w:themeColor="accent2" w:themeShade="80"/>
    </w:rPr>
  </w:style>
  <w:style w:type="character" w:customStyle="1" w:styleId="Heading3Char">
    <w:name w:val="Heading 3 Char"/>
    <w:basedOn w:val="DefaultParagraphFont"/>
    <w:link w:val="Heading3"/>
    <w:uiPriority w:val="2"/>
    <w:rsid w:val="00163B26"/>
    <w:rPr>
      <w:rFonts w:asciiTheme="majorHAnsi" w:eastAsiaTheme="majorEastAsia" w:hAnsiTheme="majorHAnsi" w:cstheme="majorBidi"/>
      <w:b/>
      <w:caps/>
      <w:color w:val="0E5563" w:themeColor="accent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2"/>
    <w:semiHidden/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2"/>
    <w:semiHidden/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2"/>
    <w:semiHidden/>
    <w:rPr>
      <w:rFonts w:asciiTheme="majorHAnsi" w:eastAsiaTheme="majorEastAsia" w:hAnsiTheme="majorHAnsi" w:cstheme="majorBidi"/>
      <w:color w:val="000000" w:themeColor="text1"/>
      <w:kern w:val="21"/>
      <w:sz w:val="18"/>
      <w:szCs w:val="21"/>
      <w14:ligatures w14:val="standard"/>
    </w:rPr>
  </w:style>
  <w:style w:type="character" w:customStyle="1" w:styleId="Heading7Char">
    <w:name w:val="Heading 7 Char"/>
    <w:basedOn w:val="DefaultParagraphFont"/>
    <w:link w:val="Heading7"/>
    <w:uiPriority w:val="2"/>
    <w:semiHidden/>
    <w:rPr>
      <w:rFonts w:asciiTheme="majorHAnsi" w:eastAsiaTheme="majorEastAsia" w:hAnsiTheme="majorHAnsi" w:cstheme="majorBidi"/>
      <w:i/>
      <w:iCs/>
      <w:color w:val="000000" w:themeColor="text1"/>
      <w:kern w:val="21"/>
      <w:sz w:val="18"/>
      <w:szCs w:val="21"/>
      <w14:ligatures w14:val="standard"/>
    </w:rPr>
  </w:style>
  <w:style w:type="character" w:customStyle="1" w:styleId="Heading8Char">
    <w:name w:val="Heading 8 Char"/>
    <w:basedOn w:val="DefaultParagraphFont"/>
    <w:link w:val="Heading8"/>
    <w:uiPriority w:val="2"/>
    <w:semiHidden/>
    <w:rPr>
      <w:rFonts w:asciiTheme="majorHAnsi" w:eastAsiaTheme="majorEastAsia" w:hAnsiTheme="majorHAnsi" w:cstheme="majorBidi"/>
      <w:b/>
      <w:color w:val="000000" w:themeColor="text1"/>
      <w:kern w:val="21"/>
      <w:sz w:val="18"/>
      <w:szCs w:val="21"/>
      <w14:ligatures w14:val="standard"/>
    </w:rPr>
  </w:style>
  <w:style w:type="character" w:customStyle="1" w:styleId="Heading9Char">
    <w:name w:val="Heading 9 Char"/>
    <w:basedOn w:val="DefaultParagraphFont"/>
    <w:link w:val="Heading9"/>
    <w:uiPriority w:val="2"/>
    <w:semiHidden/>
    <w:rPr>
      <w:rFonts w:asciiTheme="majorHAnsi" w:eastAsiaTheme="majorEastAsia" w:hAnsiTheme="majorHAnsi" w:cstheme="majorBidi"/>
      <w:b/>
      <w:i/>
      <w:iCs/>
      <w:color w:val="272727" w:themeColor="text1" w:themeTint="D8"/>
      <w:kern w:val="21"/>
      <w:sz w:val="21"/>
      <w:szCs w:val="21"/>
      <w14:ligatures w14:val="standard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Header">
    <w:name w:val="header"/>
    <w:basedOn w:val="Normal"/>
    <w:link w:val="HeaderChar"/>
    <w:uiPriority w:val="99"/>
    <w:pPr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Pr>
      <w:color w:val="000000" w:themeColor="text1"/>
      <w:kern w:val="21"/>
      <w:sz w:val="21"/>
      <w:szCs w:val="21"/>
      <w14:ligatures w14:val="standard"/>
    </w:rPr>
  </w:style>
  <w:style w:type="table" w:styleId="TableGrid">
    <w:name w:val="Table Grid"/>
    <w:basedOn w:val="TableNormal"/>
    <w:uiPriority w:val="39"/>
    <w:rsid w:val="008C4630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wilson33.213\AppData\Roaming\Microsoft\Templates\Travel%20expense%20report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5FD1EBC0F0E4D3FA2309CAC127176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CCF64F-AAF9-4260-8276-D93DA6CE1C42}"/>
      </w:docPartPr>
      <w:docPartBody>
        <w:p w:rsidR="0096647C" w:rsidRDefault="00790B24">
          <w:pPr>
            <w:pStyle w:val="A5FD1EBC0F0E4D3FA2309CAC12717693"/>
          </w:pPr>
          <w:r>
            <w:t>Name</w:t>
          </w:r>
        </w:p>
      </w:docPartBody>
    </w:docPart>
    <w:docPart>
      <w:docPartPr>
        <w:name w:val="8042FDC428EC41718218ED27319905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B49A5-D46B-464E-B2FB-CCD994204A61}"/>
      </w:docPartPr>
      <w:docPartBody>
        <w:p w:rsidR="0096647C" w:rsidRDefault="00790B24">
          <w:pPr>
            <w:pStyle w:val="8042FDC428EC41718218ED27319905FC"/>
          </w:pPr>
          <w:r>
            <w:t>Email</w:t>
          </w:r>
        </w:p>
      </w:docPartBody>
    </w:docPart>
    <w:docPart>
      <w:docPartPr>
        <w:name w:val="AFA5A6A5A75A46F5AEFC5A1C88B255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33D258-C605-4900-9E89-E3F6EA7DA5D4}"/>
      </w:docPartPr>
      <w:docPartBody>
        <w:p w:rsidR="0096647C" w:rsidRDefault="00790B24">
          <w:pPr>
            <w:pStyle w:val="AFA5A6A5A75A46F5AEFC5A1C88B25526"/>
          </w:pPr>
          <w:r w:rsidRPr="005C175A">
            <w:t>Hours</w:t>
          </w:r>
        </w:p>
      </w:docPartBody>
    </w:docPart>
    <w:docPart>
      <w:docPartPr>
        <w:name w:val="6B9DAFB569D14D0994641B12B356E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B98806-6B8F-415E-9904-11A84C09DF9C}"/>
      </w:docPartPr>
      <w:docPartBody>
        <w:p w:rsidR="0096647C" w:rsidRDefault="00790B24" w:rsidP="00790B24">
          <w:pPr>
            <w:pStyle w:val="6B9DAFB569D14D0994641B12B356E03B"/>
          </w:pPr>
          <w:r w:rsidRPr="00F25A5C">
            <w:t>Category</w:t>
          </w:r>
        </w:p>
      </w:docPartBody>
    </w:docPart>
    <w:docPart>
      <w:docPartPr>
        <w:name w:val="0241B1D38317472384A264058B391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6F48D4-4103-416D-85D3-340C5997A608}"/>
      </w:docPartPr>
      <w:docPartBody>
        <w:p w:rsidR="0096647C" w:rsidRDefault="00790B24" w:rsidP="00790B24">
          <w:pPr>
            <w:pStyle w:val="0241B1D38317472384A264058B391DA6"/>
          </w:pPr>
          <w:r>
            <w:t>Details</w:t>
          </w:r>
        </w:p>
      </w:docPartBody>
    </w:docPart>
    <w:docPart>
      <w:docPartPr>
        <w:name w:val="194CC9B987AC42E997727076ADAA99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0D9098-9328-412F-A4E5-E7C5E661CC9F}"/>
      </w:docPartPr>
      <w:docPartBody>
        <w:p w:rsidR="001150B3" w:rsidRDefault="00A07518" w:rsidP="00A07518">
          <w:pPr>
            <w:pStyle w:val="194CC9B987AC42E997727076ADAA9979"/>
          </w:pPr>
          <w:r>
            <w:t>Signature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B24"/>
    <w:rsid w:val="001150B3"/>
    <w:rsid w:val="004F6C04"/>
    <w:rsid w:val="00561E8C"/>
    <w:rsid w:val="007372FF"/>
    <w:rsid w:val="00790B24"/>
    <w:rsid w:val="00833D49"/>
    <w:rsid w:val="0096647C"/>
    <w:rsid w:val="00A07518"/>
    <w:rsid w:val="00F56670"/>
    <w:rsid w:val="00FC1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23C2ECA90434E7CABE74D5CA84EE840">
    <w:name w:val="023C2ECA90434E7CABE74D5CA84EE840"/>
  </w:style>
  <w:style w:type="paragraph" w:customStyle="1" w:styleId="A5FD1EBC0F0E4D3FA2309CAC12717693">
    <w:name w:val="A5FD1EBC0F0E4D3FA2309CAC12717693"/>
  </w:style>
  <w:style w:type="paragraph" w:customStyle="1" w:styleId="D86F4BF5B8BF45C9AE148E04F4440982">
    <w:name w:val="D86F4BF5B8BF45C9AE148E04F4440982"/>
  </w:style>
  <w:style w:type="paragraph" w:customStyle="1" w:styleId="5A8CEC233E8247B0B71BB37DEC70E4F3">
    <w:name w:val="5A8CEC233E8247B0B71BB37DEC70E4F3"/>
  </w:style>
  <w:style w:type="paragraph" w:customStyle="1" w:styleId="8CFE6464BE814C32B455204A743D1FC5">
    <w:name w:val="8CFE6464BE814C32B455204A743D1FC5"/>
  </w:style>
  <w:style w:type="paragraph" w:customStyle="1" w:styleId="8042FDC428EC41718218ED27319905FC">
    <w:name w:val="8042FDC428EC41718218ED27319905FC"/>
  </w:style>
  <w:style w:type="paragraph" w:customStyle="1" w:styleId="B855ACCB55F54B3190690889A0F8B412">
    <w:name w:val="B855ACCB55F54B3190690889A0F8B412"/>
  </w:style>
  <w:style w:type="paragraph" w:customStyle="1" w:styleId="D04BDE6B6A35492190C86C6B2887D45A">
    <w:name w:val="D04BDE6B6A35492190C86C6B2887D45A"/>
  </w:style>
  <w:style w:type="paragraph" w:customStyle="1" w:styleId="0CD418E05A4F44E5B6C0EB244641763F">
    <w:name w:val="0CD418E05A4F44E5B6C0EB244641763F"/>
  </w:style>
  <w:style w:type="paragraph" w:customStyle="1" w:styleId="5FCD63E9C1134D44A481E269AF81DCF3">
    <w:name w:val="5FCD63E9C1134D44A481E269AF81DCF3"/>
  </w:style>
  <w:style w:type="paragraph" w:customStyle="1" w:styleId="0B952C0141114C02969C252874EFC9BE">
    <w:name w:val="0B952C0141114C02969C252874EFC9BE"/>
  </w:style>
  <w:style w:type="paragraph" w:customStyle="1" w:styleId="4A5BB0B375E6417CB9FBC49F7E4767EA">
    <w:name w:val="4A5BB0B375E6417CB9FBC49F7E4767EA"/>
  </w:style>
  <w:style w:type="paragraph" w:customStyle="1" w:styleId="130633C7F6C54DD48E8A945E931668CA">
    <w:name w:val="130633C7F6C54DD48E8A945E931668CA"/>
  </w:style>
  <w:style w:type="paragraph" w:customStyle="1" w:styleId="C2EEAD0BB8FC475899AF51272F9D3BC1">
    <w:name w:val="C2EEAD0BB8FC475899AF51272F9D3BC1"/>
  </w:style>
  <w:style w:type="paragraph" w:customStyle="1" w:styleId="680DD8E8FBA94E72AB493100D635618A">
    <w:name w:val="680DD8E8FBA94E72AB493100D635618A"/>
  </w:style>
  <w:style w:type="paragraph" w:customStyle="1" w:styleId="AFA5A6A5A75A46F5AEFC5A1C88B25526">
    <w:name w:val="AFA5A6A5A75A46F5AEFC5A1C88B25526"/>
  </w:style>
  <w:style w:type="paragraph" w:customStyle="1" w:styleId="12C4742438E54581AD710CB9A563CF5C">
    <w:name w:val="12C4742438E54581AD710CB9A563CF5C"/>
  </w:style>
  <w:style w:type="paragraph" w:customStyle="1" w:styleId="A7C5A682E887453AADAF9FAAEF831A06">
    <w:name w:val="A7C5A682E887453AADAF9FAAEF831A06"/>
  </w:style>
  <w:style w:type="paragraph" w:customStyle="1" w:styleId="8DFAFE152D6D4D75817F45AFECDDD89D">
    <w:name w:val="8DFAFE152D6D4D75817F45AFECDDD89D"/>
  </w:style>
  <w:style w:type="paragraph" w:customStyle="1" w:styleId="482B74396A8048099C30DFF8C814FB19">
    <w:name w:val="482B74396A8048099C30DFF8C814FB19"/>
  </w:style>
  <w:style w:type="paragraph" w:customStyle="1" w:styleId="AFB59464C843413E806EF7D69860878E">
    <w:name w:val="AFB59464C843413E806EF7D69860878E"/>
  </w:style>
  <w:style w:type="paragraph" w:customStyle="1" w:styleId="7BB8630B2E98446CAE71813AB209650B">
    <w:name w:val="7BB8630B2E98446CAE71813AB209650B"/>
  </w:style>
  <w:style w:type="paragraph" w:customStyle="1" w:styleId="4AEB9D4BD49A4D42ABAF9A313268C929">
    <w:name w:val="4AEB9D4BD49A4D42ABAF9A313268C929"/>
  </w:style>
  <w:style w:type="paragraph" w:customStyle="1" w:styleId="A0DDFD798B9C4F74839720413BF8B403">
    <w:name w:val="A0DDFD798B9C4F74839720413BF8B403"/>
  </w:style>
  <w:style w:type="paragraph" w:customStyle="1" w:styleId="DFB779BE89794B41AEF9CB1196C88945">
    <w:name w:val="DFB779BE89794B41AEF9CB1196C88945"/>
  </w:style>
  <w:style w:type="paragraph" w:customStyle="1" w:styleId="6776E275DB4C4FABB0C05D09C477B1ED">
    <w:name w:val="6776E275DB4C4FABB0C05D09C477B1ED"/>
  </w:style>
  <w:style w:type="paragraph" w:customStyle="1" w:styleId="0E3E9B397F6A46CAAED0434A97DC1290">
    <w:name w:val="0E3E9B397F6A46CAAED0434A97DC1290"/>
  </w:style>
  <w:style w:type="paragraph" w:customStyle="1" w:styleId="FCCF6E1168464125960D37E58E86B43C">
    <w:name w:val="FCCF6E1168464125960D37E58E86B43C"/>
  </w:style>
  <w:style w:type="paragraph" w:customStyle="1" w:styleId="7BD4E2B01D2148588426E8932EC4AD36">
    <w:name w:val="7BD4E2B01D2148588426E8932EC4AD36"/>
  </w:style>
  <w:style w:type="paragraph" w:customStyle="1" w:styleId="9AA57DF72A204DD7A54FB1D35C4667C9">
    <w:name w:val="9AA57DF72A204DD7A54FB1D35C4667C9"/>
  </w:style>
  <w:style w:type="paragraph" w:customStyle="1" w:styleId="25FEB15E944D488D8E4BE438912834C2">
    <w:name w:val="25FEB15E944D488D8E4BE438912834C2"/>
  </w:style>
  <w:style w:type="paragraph" w:customStyle="1" w:styleId="202295E152004571AF98327A0176B7C3">
    <w:name w:val="202295E152004571AF98327A0176B7C3"/>
  </w:style>
  <w:style w:type="paragraph" w:customStyle="1" w:styleId="B5FD300DF90C4168BE5949B596223BF6">
    <w:name w:val="B5FD300DF90C4168BE5949B596223BF6"/>
  </w:style>
  <w:style w:type="paragraph" w:customStyle="1" w:styleId="124769D8A7CD4A9484AE2374AC2C538E">
    <w:name w:val="124769D8A7CD4A9484AE2374AC2C538E"/>
  </w:style>
  <w:style w:type="paragraph" w:customStyle="1" w:styleId="F602EE099C3E440F9300B33EAC8F8051">
    <w:name w:val="F602EE099C3E440F9300B33EAC8F8051"/>
  </w:style>
  <w:style w:type="paragraph" w:customStyle="1" w:styleId="09E2FFCD40864926B5C8C07764874103">
    <w:name w:val="09E2FFCD40864926B5C8C07764874103"/>
  </w:style>
  <w:style w:type="paragraph" w:customStyle="1" w:styleId="D5C7BD4229974A85926265F499A90AF2">
    <w:name w:val="D5C7BD4229974A85926265F499A90AF2"/>
  </w:style>
  <w:style w:type="paragraph" w:customStyle="1" w:styleId="00A844FB961243D1B2AC91A8F42A93D5">
    <w:name w:val="00A844FB961243D1B2AC91A8F42A93D5"/>
  </w:style>
  <w:style w:type="paragraph" w:customStyle="1" w:styleId="0B388C00FE0F403984F9D249DA6B5D8B">
    <w:name w:val="0B388C00FE0F403984F9D249DA6B5D8B"/>
  </w:style>
  <w:style w:type="paragraph" w:customStyle="1" w:styleId="882D474BFEA242CF99E6F7F912F7AB0C">
    <w:name w:val="882D474BFEA242CF99E6F7F912F7AB0C"/>
  </w:style>
  <w:style w:type="paragraph" w:customStyle="1" w:styleId="063ADCD1468D4049BA1172F92BE59795">
    <w:name w:val="063ADCD1468D4049BA1172F92BE59795"/>
  </w:style>
  <w:style w:type="paragraph" w:customStyle="1" w:styleId="796B259523394B8DBD0FE369A0787235">
    <w:name w:val="796B259523394B8DBD0FE369A0787235"/>
  </w:style>
  <w:style w:type="paragraph" w:customStyle="1" w:styleId="2A5378FEEB6F4508B52B11521492A99B">
    <w:name w:val="2A5378FEEB6F4508B52B11521492A99B"/>
  </w:style>
  <w:style w:type="paragraph" w:customStyle="1" w:styleId="FB08AECA47E94AF8AEC11E333DD7EAF2">
    <w:name w:val="FB08AECA47E94AF8AEC11E333DD7EAF2"/>
  </w:style>
  <w:style w:type="paragraph" w:customStyle="1" w:styleId="11C17D66782340538D58FDFB1619CE61">
    <w:name w:val="11C17D66782340538D58FDFB1619CE61"/>
  </w:style>
  <w:style w:type="paragraph" w:customStyle="1" w:styleId="F9467C79B4CB465585219E000D4523BC">
    <w:name w:val="F9467C79B4CB465585219E000D4523BC"/>
  </w:style>
  <w:style w:type="paragraph" w:customStyle="1" w:styleId="E23AFB7DC4424005AD39E8994E678F8D">
    <w:name w:val="E23AFB7DC4424005AD39E8994E678F8D"/>
  </w:style>
  <w:style w:type="paragraph" w:customStyle="1" w:styleId="88A004F53B644947A47B9F1866717E91">
    <w:name w:val="88A004F53B644947A47B9F1866717E91"/>
  </w:style>
  <w:style w:type="paragraph" w:customStyle="1" w:styleId="2EC35CEDACF240299B4F8084964B95DB">
    <w:name w:val="2EC35CEDACF240299B4F8084964B95DB"/>
  </w:style>
  <w:style w:type="character" w:styleId="Strong">
    <w:name w:val="Strong"/>
    <w:uiPriority w:val="5"/>
    <w:unhideWhenUsed/>
    <w:qFormat/>
    <w:rsid w:val="00790B24"/>
    <w:rPr>
      <w:color w:val="2E74B5" w:themeColor="accent1" w:themeShade="BF"/>
    </w:rPr>
  </w:style>
  <w:style w:type="paragraph" w:customStyle="1" w:styleId="D8843CF3C13D472EBDDD43D99C8D892B">
    <w:name w:val="D8843CF3C13D472EBDDD43D99C8D892B"/>
  </w:style>
  <w:style w:type="paragraph" w:customStyle="1" w:styleId="140A29E3FCFF4E4198ACFD85C80C1331">
    <w:name w:val="140A29E3FCFF4E4198ACFD85C80C1331"/>
  </w:style>
  <w:style w:type="paragraph" w:customStyle="1" w:styleId="89E9E73BDFFF4603B83536A7222496AF">
    <w:name w:val="89E9E73BDFFF4603B83536A7222496AF"/>
  </w:style>
  <w:style w:type="paragraph" w:customStyle="1" w:styleId="06F89CCAF2BC445CABFA27281F8E2062">
    <w:name w:val="06F89CCAF2BC445CABFA27281F8E2062"/>
  </w:style>
  <w:style w:type="paragraph" w:customStyle="1" w:styleId="7AE0765FED814A24A41EA09E24711F59">
    <w:name w:val="7AE0765FED814A24A41EA09E24711F59"/>
  </w:style>
  <w:style w:type="paragraph" w:customStyle="1" w:styleId="DEE60E59D2D0446BA2EB23923394D204">
    <w:name w:val="DEE60E59D2D0446BA2EB23923394D204"/>
  </w:style>
  <w:style w:type="paragraph" w:customStyle="1" w:styleId="98C8429504F34C30B535A0470EB3748E">
    <w:name w:val="98C8429504F34C30B535A0470EB3748E"/>
  </w:style>
  <w:style w:type="paragraph" w:customStyle="1" w:styleId="67DCFF6D2F4B4E3F9C63C95B3338E536">
    <w:name w:val="67DCFF6D2F4B4E3F9C63C95B3338E536"/>
  </w:style>
  <w:style w:type="paragraph" w:customStyle="1" w:styleId="6A7D308511D44B58B8FC0DB9D432C80F">
    <w:name w:val="6A7D308511D44B58B8FC0DB9D432C80F"/>
  </w:style>
  <w:style w:type="paragraph" w:customStyle="1" w:styleId="198AFDA776DD4FD1BB234C4B15485145">
    <w:name w:val="198AFDA776DD4FD1BB234C4B15485145"/>
  </w:style>
  <w:style w:type="paragraph" w:customStyle="1" w:styleId="C38ACF05E79647A1ACD09D8264929E49">
    <w:name w:val="C38ACF05E79647A1ACD09D8264929E49"/>
  </w:style>
  <w:style w:type="paragraph" w:customStyle="1" w:styleId="218F40BE967F4EBBB5087E84E37D7976">
    <w:name w:val="218F40BE967F4EBBB5087E84E37D7976"/>
  </w:style>
  <w:style w:type="paragraph" w:customStyle="1" w:styleId="83B6529D12D144B8AE220A90306FB0DD">
    <w:name w:val="83B6529D12D144B8AE220A90306FB0DD"/>
  </w:style>
  <w:style w:type="paragraph" w:customStyle="1" w:styleId="30FDCD7972594A5AB2F0A57879E58B16">
    <w:name w:val="30FDCD7972594A5AB2F0A57879E58B16"/>
  </w:style>
  <w:style w:type="paragraph" w:customStyle="1" w:styleId="9027547225EF4C8EB2402DE57E6F36B2">
    <w:name w:val="9027547225EF4C8EB2402DE57E6F36B2"/>
  </w:style>
  <w:style w:type="paragraph" w:customStyle="1" w:styleId="D14424E56D1F426CBAC5A80A5F8918A1">
    <w:name w:val="D14424E56D1F426CBAC5A80A5F8918A1"/>
  </w:style>
  <w:style w:type="paragraph" w:customStyle="1" w:styleId="21A9391338694F09ADB0A769392248DA">
    <w:name w:val="21A9391338694F09ADB0A769392248DA"/>
  </w:style>
  <w:style w:type="paragraph" w:customStyle="1" w:styleId="A7E4DED73BF24DD39EE364458679DD45">
    <w:name w:val="A7E4DED73BF24DD39EE364458679DD45"/>
  </w:style>
  <w:style w:type="paragraph" w:customStyle="1" w:styleId="373016CEB9204345AAFC258400ACBF6F">
    <w:name w:val="373016CEB9204345AAFC258400ACBF6F"/>
  </w:style>
  <w:style w:type="paragraph" w:customStyle="1" w:styleId="4BC75768CDA54449ADD4187485A96BBC">
    <w:name w:val="4BC75768CDA54449ADD4187485A96BBC"/>
  </w:style>
  <w:style w:type="paragraph" w:customStyle="1" w:styleId="905B507C0A834DF6AA76A33550B02709">
    <w:name w:val="905B507C0A834DF6AA76A33550B02709"/>
  </w:style>
  <w:style w:type="paragraph" w:customStyle="1" w:styleId="846C8AB4EBC240A48C1168336C7E5BC8">
    <w:name w:val="846C8AB4EBC240A48C1168336C7E5BC8"/>
  </w:style>
  <w:style w:type="paragraph" w:customStyle="1" w:styleId="BEA0ED450B694F4A82BC75B34ECB8278">
    <w:name w:val="BEA0ED450B694F4A82BC75B34ECB8278"/>
  </w:style>
  <w:style w:type="paragraph" w:customStyle="1" w:styleId="F5B5FBF3BBB3488FAA62DF49BB51387B">
    <w:name w:val="F5B5FBF3BBB3488FAA62DF49BB51387B"/>
  </w:style>
  <w:style w:type="paragraph" w:customStyle="1" w:styleId="5FCA7704F397443D8C0D899F9F821694">
    <w:name w:val="5FCA7704F397443D8C0D899F9F821694"/>
  </w:style>
  <w:style w:type="paragraph" w:customStyle="1" w:styleId="2B3DCD3B7E134020B993B458CEAB4F1D">
    <w:name w:val="2B3DCD3B7E134020B993B458CEAB4F1D"/>
  </w:style>
  <w:style w:type="paragraph" w:customStyle="1" w:styleId="729C4898D46F402597D34B0D3692CB7A">
    <w:name w:val="729C4898D46F402597D34B0D3692CB7A"/>
  </w:style>
  <w:style w:type="paragraph" w:customStyle="1" w:styleId="DC274485B3A442D8B53323EBA739552B">
    <w:name w:val="DC274485B3A442D8B53323EBA739552B"/>
  </w:style>
  <w:style w:type="paragraph" w:customStyle="1" w:styleId="05D9F4FC030F4636BF337E7C0AF484A6">
    <w:name w:val="05D9F4FC030F4636BF337E7C0AF484A6"/>
  </w:style>
  <w:style w:type="paragraph" w:customStyle="1" w:styleId="5EA3CCB930A04B5EAC4DD3825B97281B">
    <w:name w:val="5EA3CCB930A04B5EAC4DD3825B97281B"/>
  </w:style>
  <w:style w:type="paragraph" w:customStyle="1" w:styleId="CEE2BDB8340445539FF016CD0D4D26A6">
    <w:name w:val="CEE2BDB8340445539FF016CD0D4D26A6"/>
  </w:style>
  <w:style w:type="paragraph" w:customStyle="1" w:styleId="15D3EAFD89594EE299ACDDEFA5A2E007">
    <w:name w:val="15D3EAFD89594EE299ACDDEFA5A2E007"/>
  </w:style>
  <w:style w:type="paragraph" w:customStyle="1" w:styleId="F0708FF343C549D6839B940B48C714D5">
    <w:name w:val="F0708FF343C549D6839B940B48C714D5"/>
  </w:style>
  <w:style w:type="paragraph" w:customStyle="1" w:styleId="C1C957CE4843407B83DB20B1D558F353">
    <w:name w:val="C1C957CE4843407B83DB20B1D558F353"/>
  </w:style>
  <w:style w:type="paragraph" w:customStyle="1" w:styleId="E910FFDED63643A0AC0021F46C764F4E">
    <w:name w:val="E910FFDED63643A0AC0021F46C764F4E"/>
  </w:style>
  <w:style w:type="paragraph" w:customStyle="1" w:styleId="0CD2E9F8643C4202B8B197EFCB76AE54">
    <w:name w:val="0CD2E9F8643C4202B8B197EFCB76AE54"/>
  </w:style>
  <w:style w:type="paragraph" w:customStyle="1" w:styleId="26F9DFBD6C884C63A52FE8C1E2FADB51">
    <w:name w:val="26F9DFBD6C884C63A52FE8C1E2FADB51"/>
  </w:style>
  <w:style w:type="paragraph" w:customStyle="1" w:styleId="5E6F51FE4D5F4B649B4FE8DC7A35DDDF">
    <w:name w:val="5E6F51FE4D5F4B649B4FE8DC7A35DDDF"/>
  </w:style>
  <w:style w:type="paragraph" w:customStyle="1" w:styleId="43E0299B374D493DB2F31B7C6577731C">
    <w:name w:val="43E0299B374D493DB2F31B7C6577731C"/>
  </w:style>
  <w:style w:type="paragraph" w:customStyle="1" w:styleId="DDE61955951F48BEA0902F6797F5FB8C">
    <w:name w:val="DDE61955951F48BEA0902F6797F5FB8C"/>
  </w:style>
  <w:style w:type="paragraph" w:customStyle="1" w:styleId="CFF3DB1A15DF48C59F825241D07DD3EA">
    <w:name w:val="CFF3DB1A15DF48C59F825241D07DD3EA"/>
  </w:style>
  <w:style w:type="paragraph" w:customStyle="1" w:styleId="C4795CDD1E3C4254865E87C062677BEA">
    <w:name w:val="C4795CDD1E3C4254865E87C062677BEA"/>
  </w:style>
  <w:style w:type="paragraph" w:customStyle="1" w:styleId="0FD59D2424E54E16BE22F1BD2A6EFFFB">
    <w:name w:val="0FD59D2424E54E16BE22F1BD2A6EFFFB"/>
  </w:style>
  <w:style w:type="paragraph" w:customStyle="1" w:styleId="6629296D761C42908D01315F9BB435AE">
    <w:name w:val="6629296D761C42908D01315F9BB435AE"/>
  </w:style>
  <w:style w:type="paragraph" w:customStyle="1" w:styleId="E802691816044389904DF0C22B7886C8">
    <w:name w:val="E802691816044389904DF0C22B7886C8"/>
  </w:style>
  <w:style w:type="paragraph" w:customStyle="1" w:styleId="4DA235265C464E418600CD6D1F13E33A">
    <w:name w:val="4DA235265C464E418600CD6D1F13E33A"/>
  </w:style>
  <w:style w:type="paragraph" w:customStyle="1" w:styleId="EB6DD22C7D1A41D39DE4DE88D3D95D7B">
    <w:name w:val="EB6DD22C7D1A41D39DE4DE88D3D95D7B"/>
  </w:style>
  <w:style w:type="paragraph" w:customStyle="1" w:styleId="98778500A8B34FA8A8A9E2842D103050">
    <w:name w:val="98778500A8B34FA8A8A9E2842D103050"/>
  </w:style>
  <w:style w:type="paragraph" w:customStyle="1" w:styleId="86BE679E8B174D3D945B496051D86C91">
    <w:name w:val="86BE679E8B174D3D945B496051D86C91"/>
  </w:style>
  <w:style w:type="paragraph" w:customStyle="1" w:styleId="BE9944F4FA954EC2972BFDD58C44E860">
    <w:name w:val="BE9944F4FA954EC2972BFDD58C44E860"/>
  </w:style>
  <w:style w:type="paragraph" w:customStyle="1" w:styleId="97A2E305F8144A30987862B9665F143D">
    <w:name w:val="97A2E305F8144A30987862B9665F143D"/>
  </w:style>
  <w:style w:type="paragraph" w:customStyle="1" w:styleId="C4C0EEE15F9941B4B23C30F98E09EBCE">
    <w:name w:val="C4C0EEE15F9941B4B23C30F98E09EBCE"/>
  </w:style>
  <w:style w:type="paragraph" w:customStyle="1" w:styleId="E0FE63C100FC4F939FC0C066BAD47E12">
    <w:name w:val="E0FE63C100FC4F939FC0C066BAD47E12"/>
  </w:style>
  <w:style w:type="paragraph" w:customStyle="1" w:styleId="1C6E7CFD4DBB4ECCA190C17856862ED3">
    <w:name w:val="1C6E7CFD4DBB4ECCA190C17856862ED3"/>
  </w:style>
  <w:style w:type="paragraph" w:customStyle="1" w:styleId="B4071A9E26594D4DA496A94040D0C02C">
    <w:name w:val="B4071A9E26594D4DA496A94040D0C02C"/>
  </w:style>
  <w:style w:type="paragraph" w:customStyle="1" w:styleId="0B84278617EC40048E7593A53FCAA480">
    <w:name w:val="0B84278617EC40048E7593A53FCAA480"/>
  </w:style>
  <w:style w:type="paragraph" w:customStyle="1" w:styleId="D934F41D829C48ED8B7DB1CDB70020FA">
    <w:name w:val="D934F41D829C48ED8B7DB1CDB70020FA"/>
  </w:style>
  <w:style w:type="paragraph" w:customStyle="1" w:styleId="379010FA56EA4D18BD350B0C680161C1">
    <w:name w:val="379010FA56EA4D18BD350B0C680161C1"/>
  </w:style>
  <w:style w:type="paragraph" w:customStyle="1" w:styleId="30770B31D7B74C3A973BB0D0AB7F4C99">
    <w:name w:val="30770B31D7B74C3A973BB0D0AB7F4C99"/>
  </w:style>
  <w:style w:type="paragraph" w:customStyle="1" w:styleId="DFB309AD9B51461CA81BA35059028C87">
    <w:name w:val="DFB309AD9B51461CA81BA35059028C87"/>
  </w:style>
  <w:style w:type="paragraph" w:customStyle="1" w:styleId="6ED1D55FE57A4A58809F00ADA102343C">
    <w:name w:val="6ED1D55FE57A4A58809F00ADA102343C"/>
    <w:rsid w:val="00790B24"/>
  </w:style>
  <w:style w:type="paragraph" w:customStyle="1" w:styleId="D24166C5D2144A0984C956C24C2E87E9">
    <w:name w:val="D24166C5D2144A0984C956C24C2E87E9"/>
    <w:rsid w:val="00790B24"/>
  </w:style>
  <w:style w:type="paragraph" w:customStyle="1" w:styleId="E24C5690D51B4479B4BED276B97BF198">
    <w:name w:val="E24C5690D51B4479B4BED276B97BF198"/>
    <w:rsid w:val="00790B24"/>
  </w:style>
  <w:style w:type="paragraph" w:customStyle="1" w:styleId="3FB41F0A6BD94D4E86D6AF2FF06BE99B">
    <w:name w:val="3FB41F0A6BD94D4E86D6AF2FF06BE99B"/>
    <w:rsid w:val="00790B24"/>
  </w:style>
  <w:style w:type="paragraph" w:customStyle="1" w:styleId="DD00F50322104BEDB310EECD113F0E37">
    <w:name w:val="DD00F50322104BEDB310EECD113F0E37"/>
    <w:rsid w:val="00790B24"/>
  </w:style>
  <w:style w:type="paragraph" w:customStyle="1" w:styleId="75BAA206287547EE97E6460C903E4704">
    <w:name w:val="75BAA206287547EE97E6460C903E4704"/>
    <w:rsid w:val="00790B24"/>
  </w:style>
  <w:style w:type="paragraph" w:customStyle="1" w:styleId="C73F4AE8569847BE85BDEB3C5B464C87">
    <w:name w:val="C73F4AE8569847BE85BDEB3C5B464C87"/>
    <w:rsid w:val="00790B24"/>
  </w:style>
  <w:style w:type="paragraph" w:customStyle="1" w:styleId="EBAAFB4C873F42708ED3C4EB6ED58A37">
    <w:name w:val="EBAAFB4C873F42708ED3C4EB6ED58A37"/>
    <w:rsid w:val="00790B24"/>
  </w:style>
  <w:style w:type="paragraph" w:customStyle="1" w:styleId="152DBE5EEFCF4673BE6DBFF0629481CC">
    <w:name w:val="152DBE5EEFCF4673BE6DBFF0629481CC"/>
    <w:rsid w:val="00790B24"/>
  </w:style>
  <w:style w:type="paragraph" w:customStyle="1" w:styleId="E4ED3A03EED34465BB8BA296B1F285DD">
    <w:name w:val="E4ED3A03EED34465BB8BA296B1F285DD"/>
    <w:rsid w:val="00790B24"/>
  </w:style>
  <w:style w:type="paragraph" w:customStyle="1" w:styleId="9179AE9B69EB4C9CAFECBF48C783F9A8">
    <w:name w:val="9179AE9B69EB4C9CAFECBF48C783F9A8"/>
    <w:rsid w:val="00790B24"/>
  </w:style>
  <w:style w:type="paragraph" w:customStyle="1" w:styleId="62A58A1F6DB848F3B1B6BF2A36411343">
    <w:name w:val="62A58A1F6DB848F3B1B6BF2A36411343"/>
    <w:rsid w:val="00790B24"/>
  </w:style>
  <w:style w:type="paragraph" w:customStyle="1" w:styleId="DEC8138345554249823C7B849D54D1A8">
    <w:name w:val="DEC8138345554249823C7B849D54D1A8"/>
    <w:rsid w:val="00790B24"/>
  </w:style>
  <w:style w:type="paragraph" w:customStyle="1" w:styleId="ABAB5978F90F461A97960FF5A570BC94">
    <w:name w:val="ABAB5978F90F461A97960FF5A570BC94"/>
    <w:rsid w:val="00790B24"/>
  </w:style>
  <w:style w:type="paragraph" w:customStyle="1" w:styleId="AAA4445610114AF497E7587205581CD1">
    <w:name w:val="AAA4445610114AF497E7587205581CD1"/>
    <w:rsid w:val="00790B24"/>
  </w:style>
  <w:style w:type="paragraph" w:customStyle="1" w:styleId="5F0EFAD4808C4D829E3313476E323303">
    <w:name w:val="5F0EFAD4808C4D829E3313476E323303"/>
    <w:rsid w:val="00790B24"/>
  </w:style>
  <w:style w:type="paragraph" w:customStyle="1" w:styleId="D0BAC6F909FA47E3948C67B158B47062">
    <w:name w:val="D0BAC6F909FA47E3948C67B158B47062"/>
    <w:rsid w:val="00790B24"/>
  </w:style>
  <w:style w:type="paragraph" w:customStyle="1" w:styleId="46F41D6C342841BCBE0683E9CDE99D80">
    <w:name w:val="46F41D6C342841BCBE0683E9CDE99D80"/>
    <w:rsid w:val="00790B24"/>
  </w:style>
  <w:style w:type="paragraph" w:customStyle="1" w:styleId="5970F676BE544BD4A5F7D75CAF312B3C">
    <w:name w:val="5970F676BE544BD4A5F7D75CAF312B3C"/>
    <w:rsid w:val="00790B24"/>
  </w:style>
  <w:style w:type="paragraph" w:customStyle="1" w:styleId="9C537ECFA5DE4D09A7F9509C64FBB39C">
    <w:name w:val="9C537ECFA5DE4D09A7F9509C64FBB39C"/>
    <w:rsid w:val="00790B24"/>
  </w:style>
  <w:style w:type="paragraph" w:customStyle="1" w:styleId="388A2B565FA5448C9C9C9E876CF025CC">
    <w:name w:val="388A2B565FA5448C9C9C9E876CF025CC"/>
    <w:rsid w:val="00790B24"/>
  </w:style>
  <w:style w:type="paragraph" w:customStyle="1" w:styleId="88EBA5BF56C74342BA356362E5535A9B">
    <w:name w:val="88EBA5BF56C74342BA356362E5535A9B"/>
    <w:rsid w:val="00790B24"/>
  </w:style>
  <w:style w:type="paragraph" w:customStyle="1" w:styleId="B43DD7C4CF5046FBB23E2399ED1B7310">
    <w:name w:val="B43DD7C4CF5046FBB23E2399ED1B7310"/>
    <w:rsid w:val="00790B24"/>
  </w:style>
  <w:style w:type="paragraph" w:customStyle="1" w:styleId="79E488332D554BF58254A2D006C81CA2">
    <w:name w:val="79E488332D554BF58254A2D006C81CA2"/>
    <w:rsid w:val="00790B24"/>
  </w:style>
  <w:style w:type="paragraph" w:customStyle="1" w:styleId="D41AED002EE44B13803345FBA61ADE01">
    <w:name w:val="D41AED002EE44B13803345FBA61ADE01"/>
    <w:rsid w:val="00790B24"/>
  </w:style>
  <w:style w:type="paragraph" w:customStyle="1" w:styleId="0A228B05D3744562993833E20720D29D">
    <w:name w:val="0A228B05D3744562993833E20720D29D"/>
    <w:rsid w:val="00790B24"/>
  </w:style>
  <w:style w:type="paragraph" w:customStyle="1" w:styleId="CACA3E60DADE4AFCBE12E917D9E24DDA">
    <w:name w:val="CACA3E60DADE4AFCBE12E917D9E24DDA"/>
    <w:rsid w:val="00790B24"/>
  </w:style>
  <w:style w:type="paragraph" w:customStyle="1" w:styleId="F90F9B1E662A4071AEBF4DDD26C0E421">
    <w:name w:val="F90F9B1E662A4071AEBF4DDD26C0E421"/>
    <w:rsid w:val="00790B24"/>
  </w:style>
  <w:style w:type="paragraph" w:customStyle="1" w:styleId="8DC387C7089949D18F718348A27C142D">
    <w:name w:val="8DC387C7089949D18F718348A27C142D"/>
    <w:rsid w:val="00790B24"/>
  </w:style>
  <w:style w:type="paragraph" w:customStyle="1" w:styleId="207FBC4F7BDC4B789D1EC958516A151D">
    <w:name w:val="207FBC4F7BDC4B789D1EC958516A151D"/>
    <w:rsid w:val="00790B24"/>
  </w:style>
  <w:style w:type="paragraph" w:customStyle="1" w:styleId="644C6E806BFB47A184D2E55923DEEC4D">
    <w:name w:val="644C6E806BFB47A184D2E55923DEEC4D"/>
    <w:rsid w:val="00790B24"/>
  </w:style>
  <w:style w:type="paragraph" w:customStyle="1" w:styleId="35B20047C0364459804782F7F420846E">
    <w:name w:val="35B20047C0364459804782F7F420846E"/>
    <w:rsid w:val="00790B24"/>
  </w:style>
  <w:style w:type="paragraph" w:customStyle="1" w:styleId="6560B846F8924D0BB12EE50D1EA54B2C">
    <w:name w:val="6560B846F8924D0BB12EE50D1EA54B2C"/>
    <w:rsid w:val="00790B24"/>
  </w:style>
  <w:style w:type="paragraph" w:customStyle="1" w:styleId="C7014E72DA23492994DF4F6C819B45D3">
    <w:name w:val="C7014E72DA23492994DF4F6C819B45D3"/>
    <w:rsid w:val="00790B24"/>
  </w:style>
  <w:style w:type="paragraph" w:customStyle="1" w:styleId="7D46017F494B4E7FBFE02A3265494DEC">
    <w:name w:val="7D46017F494B4E7FBFE02A3265494DEC"/>
    <w:rsid w:val="00790B24"/>
  </w:style>
  <w:style w:type="paragraph" w:customStyle="1" w:styleId="C0EE1EE79A894F1C8816EC1175ECCDFA">
    <w:name w:val="C0EE1EE79A894F1C8816EC1175ECCDFA"/>
    <w:rsid w:val="00790B24"/>
  </w:style>
  <w:style w:type="paragraph" w:customStyle="1" w:styleId="626048ACA5874D14A98D86DCF07A1FA4">
    <w:name w:val="626048ACA5874D14A98D86DCF07A1FA4"/>
    <w:rsid w:val="00790B24"/>
  </w:style>
  <w:style w:type="paragraph" w:customStyle="1" w:styleId="C6FB0B19BFB742ABA4AA4150BBB82A2B">
    <w:name w:val="C6FB0B19BFB742ABA4AA4150BBB82A2B"/>
    <w:rsid w:val="00790B24"/>
  </w:style>
  <w:style w:type="paragraph" w:customStyle="1" w:styleId="FD62186C7CEE44E5AAAAF8087EAFD957">
    <w:name w:val="FD62186C7CEE44E5AAAAF8087EAFD957"/>
    <w:rsid w:val="00790B24"/>
  </w:style>
  <w:style w:type="paragraph" w:customStyle="1" w:styleId="CD024124FC744C6E9B8E7881DB5B6A10">
    <w:name w:val="CD024124FC744C6E9B8E7881DB5B6A10"/>
    <w:rsid w:val="00790B24"/>
  </w:style>
  <w:style w:type="paragraph" w:customStyle="1" w:styleId="4AAC022C44C84DD18C9251EA683A77CE">
    <w:name w:val="4AAC022C44C84DD18C9251EA683A77CE"/>
    <w:rsid w:val="00790B24"/>
  </w:style>
  <w:style w:type="paragraph" w:customStyle="1" w:styleId="344510B3673447C9A2A441EF72C09BD6">
    <w:name w:val="344510B3673447C9A2A441EF72C09BD6"/>
    <w:rsid w:val="00790B24"/>
  </w:style>
  <w:style w:type="paragraph" w:customStyle="1" w:styleId="CE96E9AF16B74954ABA0626A6DEC3ADA">
    <w:name w:val="CE96E9AF16B74954ABA0626A6DEC3ADA"/>
    <w:rsid w:val="00790B24"/>
  </w:style>
  <w:style w:type="paragraph" w:customStyle="1" w:styleId="26ABE717B2234E0194B2FF74CD987897">
    <w:name w:val="26ABE717B2234E0194B2FF74CD987897"/>
    <w:rsid w:val="00790B24"/>
  </w:style>
  <w:style w:type="paragraph" w:customStyle="1" w:styleId="8FCAB7153952488AAAA602F7A248E47C">
    <w:name w:val="8FCAB7153952488AAAA602F7A248E47C"/>
    <w:rsid w:val="00790B24"/>
  </w:style>
  <w:style w:type="paragraph" w:customStyle="1" w:styleId="2D56967279EE4B228473335F6C431CBB">
    <w:name w:val="2D56967279EE4B228473335F6C431CBB"/>
    <w:rsid w:val="00790B24"/>
  </w:style>
  <w:style w:type="paragraph" w:customStyle="1" w:styleId="274B8BCF997244B48FA7FF3BFB0E6311">
    <w:name w:val="274B8BCF997244B48FA7FF3BFB0E6311"/>
    <w:rsid w:val="00790B24"/>
  </w:style>
  <w:style w:type="paragraph" w:customStyle="1" w:styleId="DB90F7EB68FD4AC68C7653BB23853B9A">
    <w:name w:val="DB90F7EB68FD4AC68C7653BB23853B9A"/>
    <w:rsid w:val="00790B24"/>
  </w:style>
  <w:style w:type="paragraph" w:customStyle="1" w:styleId="8479DDE1A2574CE0A9E87565BD1C0DF6">
    <w:name w:val="8479DDE1A2574CE0A9E87565BD1C0DF6"/>
    <w:rsid w:val="00790B24"/>
  </w:style>
  <w:style w:type="paragraph" w:customStyle="1" w:styleId="51E5E07198FF492998A5A70DE390A598">
    <w:name w:val="51E5E07198FF492998A5A70DE390A598"/>
    <w:rsid w:val="00790B24"/>
  </w:style>
  <w:style w:type="paragraph" w:customStyle="1" w:styleId="4E91D95DD61040F4B54BAAFCFA7A7696">
    <w:name w:val="4E91D95DD61040F4B54BAAFCFA7A7696"/>
    <w:rsid w:val="00790B24"/>
  </w:style>
  <w:style w:type="paragraph" w:customStyle="1" w:styleId="2B5098A5F23B4BDFB99DFFFF8E223B94">
    <w:name w:val="2B5098A5F23B4BDFB99DFFFF8E223B94"/>
    <w:rsid w:val="00790B24"/>
  </w:style>
  <w:style w:type="paragraph" w:customStyle="1" w:styleId="3C96480146B345BBACD06F184A531B16">
    <w:name w:val="3C96480146B345BBACD06F184A531B16"/>
    <w:rsid w:val="00790B24"/>
  </w:style>
  <w:style w:type="paragraph" w:customStyle="1" w:styleId="CA0E10E8905D4BED93EDFF96D2C51A4A">
    <w:name w:val="CA0E10E8905D4BED93EDFF96D2C51A4A"/>
    <w:rsid w:val="00790B24"/>
  </w:style>
  <w:style w:type="paragraph" w:customStyle="1" w:styleId="28FD2A420EC64C74BA41ED0FE516C799">
    <w:name w:val="28FD2A420EC64C74BA41ED0FE516C799"/>
    <w:rsid w:val="00790B24"/>
  </w:style>
  <w:style w:type="paragraph" w:customStyle="1" w:styleId="0F44BBA604CF403DA44D8DAA57479F5E">
    <w:name w:val="0F44BBA604CF403DA44D8DAA57479F5E"/>
    <w:rsid w:val="00790B24"/>
  </w:style>
  <w:style w:type="paragraph" w:customStyle="1" w:styleId="FCEDA457429E4D208CE8D3C038A77ECD">
    <w:name w:val="FCEDA457429E4D208CE8D3C038A77ECD"/>
    <w:rsid w:val="00790B24"/>
  </w:style>
  <w:style w:type="paragraph" w:customStyle="1" w:styleId="A8361F0CE4694BB3855601E2474A7247">
    <w:name w:val="A8361F0CE4694BB3855601E2474A7247"/>
    <w:rsid w:val="00790B24"/>
  </w:style>
  <w:style w:type="paragraph" w:customStyle="1" w:styleId="3338051A25774763A1204C308236399F">
    <w:name w:val="3338051A25774763A1204C308236399F"/>
    <w:rsid w:val="00790B24"/>
  </w:style>
  <w:style w:type="paragraph" w:customStyle="1" w:styleId="1B7E389CA8C448ACA5910E6391156D95">
    <w:name w:val="1B7E389CA8C448ACA5910E6391156D95"/>
    <w:rsid w:val="00790B24"/>
  </w:style>
  <w:style w:type="paragraph" w:customStyle="1" w:styleId="959676EB0A344203A76878C463AF190E">
    <w:name w:val="959676EB0A344203A76878C463AF190E"/>
    <w:rsid w:val="00790B24"/>
  </w:style>
  <w:style w:type="paragraph" w:customStyle="1" w:styleId="44F4CD563EBE4C4D8242510147EB2581">
    <w:name w:val="44F4CD563EBE4C4D8242510147EB2581"/>
    <w:rsid w:val="00790B24"/>
  </w:style>
  <w:style w:type="paragraph" w:customStyle="1" w:styleId="CD8B981F81774BA89C42FFABF364535F">
    <w:name w:val="CD8B981F81774BA89C42FFABF364535F"/>
    <w:rsid w:val="00790B24"/>
  </w:style>
  <w:style w:type="paragraph" w:customStyle="1" w:styleId="75761903846148279CB3318476B8666E">
    <w:name w:val="75761903846148279CB3318476B8666E"/>
    <w:rsid w:val="00790B24"/>
  </w:style>
  <w:style w:type="paragraph" w:customStyle="1" w:styleId="A0A2FE51E5314A80A72D99710302357C">
    <w:name w:val="A0A2FE51E5314A80A72D99710302357C"/>
    <w:rsid w:val="00790B24"/>
  </w:style>
  <w:style w:type="paragraph" w:customStyle="1" w:styleId="DC880654E7464BDEB4005602FEBF49DD">
    <w:name w:val="DC880654E7464BDEB4005602FEBF49DD"/>
    <w:rsid w:val="00790B24"/>
  </w:style>
  <w:style w:type="paragraph" w:customStyle="1" w:styleId="F37EC6F8DFB442D0A898387610ED3905">
    <w:name w:val="F37EC6F8DFB442D0A898387610ED3905"/>
    <w:rsid w:val="00790B24"/>
  </w:style>
  <w:style w:type="paragraph" w:customStyle="1" w:styleId="FC27A5D9D2C34BEAB81CBD5A3080AA1E">
    <w:name w:val="FC27A5D9D2C34BEAB81CBD5A3080AA1E"/>
    <w:rsid w:val="00790B24"/>
  </w:style>
  <w:style w:type="paragraph" w:customStyle="1" w:styleId="C4D3363BAE6447A8A9A15CFB70048605">
    <w:name w:val="C4D3363BAE6447A8A9A15CFB70048605"/>
    <w:rsid w:val="00790B24"/>
  </w:style>
  <w:style w:type="paragraph" w:customStyle="1" w:styleId="8E7D350DB0424D37BD8C28253B227357">
    <w:name w:val="8E7D350DB0424D37BD8C28253B227357"/>
    <w:rsid w:val="00790B24"/>
  </w:style>
  <w:style w:type="paragraph" w:customStyle="1" w:styleId="6B0661075AE34A90B8122626043B97D1">
    <w:name w:val="6B0661075AE34A90B8122626043B97D1"/>
    <w:rsid w:val="00790B24"/>
  </w:style>
  <w:style w:type="paragraph" w:customStyle="1" w:styleId="61F5D5650F21435AAB33A8E35F7B7150">
    <w:name w:val="61F5D5650F21435AAB33A8E35F7B7150"/>
    <w:rsid w:val="00790B24"/>
  </w:style>
  <w:style w:type="paragraph" w:customStyle="1" w:styleId="0801E18257A64F29B86BE67FEB7835B8">
    <w:name w:val="0801E18257A64F29B86BE67FEB7835B8"/>
    <w:rsid w:val="00790B24"/>
  </w:style>
  <w:style w:type="paragraph" w:customStyle="1" w:styleId="EE90FE7F38294E8FA43900ECE3A633D0">
    <w:name w:val="EE90FE7F38294E8FA43900ECE3A633D0"/>
    <w:rsid w:val="00790B24"/>
  </w:style>
  <w:style w:type="paragraph" w:customStyle="1" w:styleId="D7225032AB8D4627A9C4E8FBEE455F88">
    <w:name w:val="D7225032AB8D4627A9C4E8FBEE455F88"/>
    <w:rsid w:val="00790B24"/>
  </w:style>
  <w:style w:type="paragraph" w:customStyle="1" w:styleId="BB8B6F29D4C1474699831D5B91AF5F13">
    <w:name w:val="BB8B6F29D4C1474699831D5B91AF5F13"/>
    <w:rsid w:val="00790B24"/>
  </w:style>
  <w:style w:type="paragraph" w:customStyle="1" w:styleId="2AA70AD40BD743CAA160304BE478BBB3">
    <w:name w:val="2AA70AD40BD743CAA160304BE478BBB3"/>
    <w:rsid w:val="00790B24"/>
  </w:style>
  <w:style w:type="paragraph" w:customStyle="1" w:styleId="6EF20E3911CF44ECA2B798A7AE442E83">
    <w:name w:val="6EF20E3911CF44ECA2B798A7AE442E83"/>
    <w:rsid w:val="00790B24"/>
  </w:style>
  <w:style w:type="paragraph" w:customStyle="1" w:styleId="2640171CC92A4190BDA4D2AC80020964">
    <w:name w:val="2640171CC92A4190BDA4D2AC80020964"/>
    <w:rsid w:val="00790B24"/>
  </w:style>
  <w:style w:type="paragraph" w:customStyle="1" w:styleId="3893D2780AA84155B69AB61A28520D62">
    <w:name w:val="3893D2780AA84155B69AB61A28520D62"/>
    <w:rsid w:val="00790B24"/>
  </w:style>
  <w:style w:type="paragraph" w:customStyle="1" w:styleId="EC439ED066D24E8980E6AFEFB7DB6775">
    <w:name w:val="EC439ED066D24E8980E6AFEFB7DB6775"/>
    <w:rsid w:val="00790B24"/>
  </w:style>
  <w:style w:type="paragraph" w:customStyle="1" w:styleId="74F6CB0A796C4739886715DDE434A95D">
    <w:name w:val="74F6CB0A796C4739886715DDE434A95D"/>
    <w:rsid w:val="00790B24"/>
  </w:style>
  <w:style w:type="paragraph" w:customStyle="1" w:styleId="859137BE24AC40E5994514614D97FF4D">
    <w:name w:val="859137BE24AC40E5994514614D97FF4D"/>
    <w:rsid w:val="00790B24"/>
  </w:style>
  <w:style w:type="paragraph" w:customStyle="1" w:styleId="3130772A6D7547FEBE6BD3BF079A487E">
    <w:name w:val="3130772A6D7547FEBE6BD3BF079A487E"/>
    <w:rsid w:val="00790B24"/>
  </w:style>
  <w:style w:type="paragraph" w:customStyle="1" w:styleId="212B7E608031499EA8EB556E09994D1C">
    <w:name w:val="212B7E608031499EA8EB556E09994D1C"/>
    <w:rsid w:val="00790B24"/>
  </w:style>
  <w:style w:type="paragraph" w:customStyle="1" w:styleId="2A3A6DE7A82549B3847ED4CF69359676">
    <w:name w:val="2A3A6DE7A82549B3847ED4CF69359676"/>
    <w:rsid w:val="00790B24"/>
  </w:style>
  <w:style w:type="paragraph" w:customStyle="1" w:styleId="45BFA2DC0D59426BAF99500453FC128A">
    <w:name w:val="45BFA2DC0D59426BAF99500453FC128A"/>
    <w:rsid w:val="00790B24"/>
  </w:style>
  <w:style w:type="paragraph" w:customStyle="1" w:styleId="9DCD48DEF9104967B0E26C5B67472AA1">
    <w:name w:val="9DCD48DEF9104967B0E26C5B67472AA1"/>
    <w:rsid w:val="00790B24"/>
  </w:style>
  <w:style w:type="paragraph" w:customStyle="1" w:styleId="A9143EBF5037443CB4197D68514B96D3">
    <w:name w:val="A9143EBF5037443CB4197D68514B96D3"/>
    <w:rsid w:val="00790B24"/>
  </w:style>
  <w:style w:type="paragraph" w:customStyle="1" w:styleId="32F8B48B105341248F9A5DB343B5A8DB">
    <w:name w:val="32F8B48B105341248F9A5DB343B5A8DB"/>
    <w:rsid w:val="00790B24"/>
  </w:style>
  <w:style w:type="paragraph" w:customStyle="1" w:styleId="055B8000A8BD4882B715C5155CD4B27C">
    <w:name w:val="055B8000A8BD4882B715C5155CD4B27C"/>
    <w:rsid w:val="00790B24"/>
  </w:style>
  <w:style w:type="paragraph" w:customStyle="1" w:styleId="D965781C40F74CD99E04414E2777A6EE">
    <w:name w:val="D965781C40F74CD99E04414E2777A6EE"/>
    <w:rsid w:val="00790B24"/>
  </w:style>
  <w:style w:type="paragraph" w:customStyle="1" w:styleId="BF4F5EBC69A14905A77DE5659D544167">
    <w:name w:val="BF4F5EBC69A14905A77DE5659D544167"/>
    <w:rsid w:val="00790B24"/>
  </w:style>
  <w:style w:type="paragraph" w:customStyle="1" w:styleId="AC6644A73D804375BEEA70A748FC700E">
    <w:name w:val="AC6644A73D804375BEEA70A748FC700E"/>
    <w:rsid w:val="00790B24"/>
  </w:style>
  <w:style w:type="paragraph" w:customStyle="1" w:styleId="7539B4D7FF2042CCA64854A55812FCDF">
    <w:name w:val="7539B4D7FF2042CCA64854A55812FCDF"/>
    <w:rsid w:val="00790B24"/>
  </w:style>
  <w:style w:type="paragraph" w:customStyle="1" w:styleId="F6EF99EE20F140EDB43EEB6358264DFC">
    <w:name w:val="F6EF99EE20F140EDB43EEB6358264DFC"/>
    <w:rsid w:val="00790B24"/>
  </w:style>
  <w:style w:type="paragraph" w:customStyle="1" w:styleId="4F339726CAD74A06B65AB7B4ABE220FA">
    <w:name w:val="4F339726CAD74A06B65AB7B4ABE220FA"/>
    <w:rsid w:val="00790B24"/>
  </w:style>
  <w:style w:type="paragraph" w:customStyle="1" w:styleId="F8244D7DA6DC432792A6D94741E12032">
    <w:name w:val="F8244D7DA6DC432792A6D94741E12032"/>
    <w:rsid w:val="00790B24"/>
  </w:style>
  <w:style w:type="paragraph" w:customStyle="1" w:styleId="AD9A72886D6848348E3E2310BEC80074">
    <w:name w:val="AD9A72886D6848348E3E2310BEC80074"/>
    <w:rsid w:val="00790B24"/>
  </w:style>
  <w:style w:type="paragraph" w:customStyle="1" w:styleId="7DF1A596F0F5422F82DA8DFB9EEEC36D">
    <w:name w:val="7DF1A596F0F5422F82DA8DFB9EEEC36D"/>
    <w:rsid w:val="00790B24"/>
  </w:style>
  <w:style w:type="paragraph" w:customStyle="1" w:styleId="3B682B2490774E93A9F2146D7EFC26B2">
    <w:name w:val="3B682B2490774E93A9F2146D7EFC26B2"/>
    <w:rsid w:val="00790B24"/>
  </w:style>
  <w:style w:type="paragraph" w:customStyle="1" w:styleId="E7AB8BA7C23C4EB4B3D8F07DB238960A">
    <w:name w:val="E7AB8BA7C23C4EB4B3D8F07DB238960A"/>
    <w:rsid w:val="00790B24"/>
  </w:style>
  <w:style w:type="paragraph" w:customStyle="1" w:styleId="E7AC8D1ACE0C4512BFFD89591E358DA1">
    <w:name w:val="E7AC8D1ACE0C4512BFFD89591E358DA1"/>
    <w:rsid w:val="00790B24"/>
  </w:style>
  <w:style w:type="paragraph" w:customStyle="1" w:styleId="738349C45F0C4795A57196366F050E4F">
    <w:name w:val="738349C45F0C4795A57196366F050E4F"/>
    <w:rsid w:val="00790B24"/>
  </w:style>
  <w:style w:type="paragraph" w:customStyle="1" w:styleId="3DBD46BC964149DC8DE7960C45ACA0CF">
    <w:name w:val="3DBD46BC964149DC8DE7960C45ACA0CF"/>
    <w:rsid w:val="00790B24"/>
  </w:style>
  <w:style w:type="paragraph" w:customStyle="1" w:styleId="F755DE64590A4010811805D25F0C068F">
    <w:name w:val="F755DE64590A4010811805D25F0C068F"/>
    <w:rsid w:val="00790B24"/>
  </w:style>
  <w:style w:type="paragraph" w:customStyle="1" w:styleId="9323AB8A520146B5A663E973ED5213EF">
    <w:name w:val="9323AB8A520146B5A663E973ED5213EF"/>
    <w:rsid w:val="00790B24"/>
  </w:style>
  <w:style w:type="paragraph" w:customStyle="1" w:styleId="1BF45AB5F14740B0AA50C90E8862F354">
    <w:name w:val="1BF45AB5F14740B0AA50C90E8862F354"/>
    <w:rsid w:val="00790B24"/>
  </w:style>
  <w:style w:type="paragraph" w:customStyle="1" w:styleId="92F03FABA5F9436180EC2C65F8FFFA95">
    <w:name w:val="92F03FABA5F9436180EC2C65F8FFFA95"/>
    <w:rsid w:val="00790B24"/>
  </w:style>
  <w:style w:type="paragraph" w:customStyle="1" w:styleId="7BCC21DDA6254DCEBADE31EA2A30B338">
    <w:name w:val="7BCC21DDA6254DCEBADE31EA2A30B338"/>
    <w:rsid w:val="00790B24"/>
  </w:style>
  <w:style w:type="paragraph" w:customStyle="1" w:styleId="8F92B6DDFD3441CCBA656C6933A5C79E">
    <w:name w:val="8F92B6DDFD3441CCBA656C6933A5C79E"/>
    <w:rsid w:val="00790B24"/>
  </w:style>
  <w:style w:type="paragraph" w:customStyle="1" w:styleId="72E155882CCF43C5976D773E45FF63F6">
    <w:name w:val="72E155882CCF43C5976D773E45FF63F6"/>
    <w:rsid w:val="00790B24"/>
  </w:style>
  <w:style w:type="paragraph" w:customStyle="1" w:styleId="1DB8F5A2117C453FB0A90276AAD00098">
    <w:name w:val="1DB8F5A2117C453FB0A90276AAD00098"/>
    <w:rsid w:val="00790B24"/>
  </w:style>
  <w:style w:type="paragraph" w:customStyle="1" w:styleId="DE0F1647E3D9412092D20D36C12F9BF2">
    <w:name w:val="DE0F1647E3D9412092D20D36C12F9BF2"/>
    <w:rsid w:val="00790B24"/>
  </w:style>
  <w:style w:type="paragraph" w:customStyle="1" w:styleId="FAE355689F8C4BB7A419C1790710B6FC">
    <w:name w:val="FAE355689F8C4BB7A419C1790710B6FC"/>
    <w:rsid w:val="00790B24"/>
  </w:style>
  <w:style w:type="paragraph" w:customStyle="1" w:styleId="B5235F4D075D49A6801B90F2CB1E19B5">
    <w:name w:val="B5235F4D075D49A6801B90F2CB1E19B5"/>
    <w:rsid w:val="00790B24"/>
  </w:style>
  <w:style w:type="paragraph" w:customStyle="1" w:styleId="5C97C65BFD9F49FDA59E054DDE230F20">
    <w:name w:val="5C97C65BFD9F49FDA59E054DDE230F20"/>
    <w:rsid w:val="00790B24"/>
  </w:style>
  <w:style w:type="paragraph" w:customStyle="1" w:styleId="250C6B27DC5D41AA99F9147DD40C1CC1">
    <w:name w:val="250C6B27DC5D41AA99F9147DD40C1CC1"/>
    <w:rsid w:val="00790B24"/>
  </w:style>
  <w:style w:type="paragraph" w:customStyle="1" w:styleId="09B373086D9844C29295FA1378AB3CBF">
    <w:name w:val="09B373086D9844C29295FA1378AB3CBF"/>
    <w:rsid w:val="00790B24"/>
  </w:style>
  <w:style w:type="paragraph" w:customStyle="1" w:styleId="80DC9BEAEF8F43CC8E88FCDE7E0F67FC">
    <w:name w:val="80DC9BEAEF8F43CC8E88FCDE7E0F67FC"/>
    <w:rsid w:val="00790B24"/>
  </w:style>
  <w:style w:type="paragraph" w:customStyle="1" w:styleId="2BA055659C2041759BD120C55108485A">
    <w:name w:val="2BA055659C2041759BD120C55108485A"/>
    <w:rsid w:val="00790B24"/>
  </w:style>
  <w:style w:type="paragraph" w:customStyle="1" w:styleId="4002E131BA2D44458FE9D9ED51EEE782">
    <w:name w:val="4002E131BA2D44458FE9D9ED51EEE782"/>
    <w:rsid w:val="00790B24"/>
  </w:style>
  <w:style w:type="paragraph" w:customStyle="1" w:styleId="851BF9736A0C439086B5DDC32F970E7D">
    <w:name w:val="851BF9736A0C439086B5DDC32F970E7D"/>
    <w:rsid w:val="00790B24"/>
  </w:style>
  <w:style w:type="paragraph" w:customStyle="1" w:styleId="E53AF5731F95470EA562302E5E70E42E">
    <w:name w:val="E53AF5731F95470EA562302E5E70E42E"/>
    <w:rsid w:val="00790B24"/>
  </w:style>
  <w:style w:type="paragraph" w:customStyle="1" w:styleId="D81E98535A1848D5BF535F2C7491C3F8">
    <w:name w:val="D81E98535A1848D5BF535F2C7491C3F8"/>
    <w:rsid w:val="00790B24"/>
  </w:style>
  <w:style w:type="paragraph" w:customStyle="1" w:styleId="0CBBAEB9BBAA45CB9DFBA27AF47348A2">
    <w:name w:val="0CBBAEB9BBAA45CB9DFBA27AF47348A2"/>
    <w:rsid w:val="00790B24"/>
  </w:style>
  <w:style w:type="paragraph" w:customStyle="1" w:styleId="C6E0F91D09E14D10A51F90798F634F26">
    <w:name w:val="C6E0F91D09E14D10A51F90798F634F26"/>
    <w:rsid w:val="00790B24"/>
  </w:style>
  <w:style w:type="paragraph" w:customStyle="1" w:styleId="2BBC15BEFBED48F9AF65C2E151A45840">
    <w:name w:val="2BBC15BEFBED48F9AF65C2E151A45840"/>
    <w:rsid w:val="00790B24"/>
  </w:style>
  <w:style w:type="paragraph" w:customStyle="1" w:styleId="A27DA2F8870F41BDBDC72E213174D3AE">
    <w:name w:val="A27DA2F8870F41BDBDC72E213174D3AE"/>
    <w:rsid w:val="00790B24"/>
  </w:style>
  <w:style w:type="paragraph" w:customStyle="1" w:styleId="117FF00FC3544EDA82A5206A2E0CDAEA">
    <w:name w:val="117FF00FC3544EDA82A5206A2E0CDAEA"/>
    <w:rsid w:val="00790B24"/>
  </w:style>
  <w:style w:type="paragraph" w:customStyle="1" w:styleId="F36850283E074D058CAAAEBF568564A3">
    <w:name w:val="F36850283E074D058CAAAEBF568564A3"/>
    <w:rsid w:val="00790B24"/>
  </w:style>
  <w:style w:type="paragraph" w:customStyle="1" w:styleId="C0E252061F514B1BAC94A390E8E1CA6D">
    <w:name w:val="C0E252061F514B1BAC94A390E8E1CA6D"/>
    <w:rsid w:val="00790B24"/>
  </w:style>
  <w:style w:type="paragraph" w:customStyle="1" w:styleId="A9A0AAECDB934DC4BAE505A9BDDB7FD4">
    <w:name w:val="A9A0AAECDB934DC4BAE505A9BDDB7FD4"/>
    <w:rsid w:val="00790B24"/>
  </w:style>
  <w:style w:type="paragraph" w:customStyle="1" w:styleId="41C6F27FE2584DA2A1DEDBDA68F8AE69">
    <w:name w:val="41C6F27FE2584DA2A1DEDBDA68F8AE69"/>
    <w:rsid w:val="00790B24"/>
  </w:style>
  <w:style w:type="paragraph" w:customStyle="1" w:styleId="C012308E62A44087890FCC4C3EE52C74">
    <w:name w:val="C012308E62A44087890FCC4C3EE52C74"/>
    <w:rsid w:val="00790B24"/>
  </w:style>
  <w:style w:type="paragraph" w:customStyle="1" w:styleId="E0E30A8CF01F480A88DF9C1D2E7BA653">
    <w:name w:val="E0E30A8CF01F480A88DF9C1D2E7BA653"/>
    <w:rsid w:val="00790B24"/>
  </w:style>
  <w:style w:type="paragraph" w:customStyle="1" w:styleId="2BC0F99BAAE34B63B534467872F43F44">
    <w:name w:val="2BC0F99BAAE34B63B534467872F43F44"/>
    <w:rsid w:val="00790B24"/>
  </w:style>
  <w:style w:type="paragraph" w:customStyle="1" w:styleId="61547B18777D4ED3B49BA0A15465B06C">
    <w:name w:val="61547B18777D4ED3B49BA0A15465B06C"/>
    <w:rsid w:val="00790B24"/>
  </w:style>
  <w:style w:type="paragraph" w:customStyle="1" w:styleId="61FB2210995647D093E670169DFC6AE0">
    <w:name w:val="61FB2210995647D093E670169DFC6AE0"/>
    <w:rsid w:val="00790B24"/>
  </w:style>
  <w:style w:type="paragraph" w:customStyle="1" w:styleId="B61254241EE94B68A63AF197316CF3A7">
    <w:name w:val="B61254241EE94B68A63AF197316CF3A7"/>
    <w:rsid w:val="00790B24"/>
  </w:style>
  <w:style w:type="paragraph" w:customStyle="1" w:styleId="6E5BE637AA9C49C882F64143EE955D07">
    <w:name w:val="6E5BE637AA9C49C882F64143EE955D07"/>
    <w:rsid w:val="00790B24"/>
  </w:style>
  <w:style w:type="paragraph" w:customStyle="1" w:styleId="0DDA48FAAC0C4217A66ED824205BB100">
    <w:name w:val="0DDA48FAAC0C4217A66ED824205BB100"/>
    <w:rsid w:val="00790B24"/>
  </w:style>
  <w:style w:type="paragraph" w:customStyle="1" w:styleId="9750195EDC534BFBA7ACB2615BF97C01">
    <w:name w:val="9750195EDC534BFBA7ACB2615BF97C01"/>
    <w:rsid w:val="00790B24"/>
  </w:style>
  <w:style w:type="paragraph" w:customStyle="1" w:styleId="89E3950A473A4FA387630345802E6B7F">
    <w:name w:val="89E3950A473A4FA387630345802E6B7F"/>
    <w:rsid w:val="00790B24"/>
  </w:style>
  <w:style w:type="paragraph" w:customStyle="1" w:styleId="19689B78E5604542BBA21DD3190B965D">
    <w:name w:val="19689B78E5604542BBA21DD3190B965D"/>
    <w:rsid w:val="00790B24"/>
  </w:style>
  <w:style w:type="paragraph" w:customStyle="1" w:styleId="E6D17DC2D5414EFAB914F7A2993B056E">
    <w:name w:val="E6D17DC2D5414EFAB914F7A2993B056E"/>
    <w:rsid w:val="00790B24"/>
  </w:style>
  <w:style w:type="paragraph" w:customStyle="1" w:styleId="01C97A1EB1274FAD9F9743E483A7BF16">
    <w:name w:val="01C97A1EB1274FAD9F9743E483A7BF16"/>
    <w:rsid w:val="00790B24"/>
  </w:style>
  <w:style w:type="paragraph" w:customStyle="1" w:styleId="16912606B72D44979DB5A9C9C3FD8A3A">
    <w:name w:val="16912606B72D44979DB5A9C9C3FD8A3A"/>
    <w:rsid w:val="00790B24"/>
  </w:style>
  <w:style w:type="paragraph" w:customStyle="1" w:styleId="22E882726918420681468E13CB9EBC13">
    <w:name w:val="22E882726918420681468E13CB9EBC13"/>
    <w:rsid w:val="00790B24"/>
  </w:style>
  <w:style w:type="paragraph" w:customStyle="1" w:styleId="CBE6CBF42B2E43B0A489B5693260C5AA">
    <w:name w:val="CBE6CBF42B2E43B0A489B5693260C5AA"/>
    <w:rsid w:val="00790B24"/>
  </w:style>
  <w:style w:type="paragraph" w:customStyle="1" w:styleId="B9B7BF3BDD5C467790CDF12B410FF1F6">
    <w:name w:val="B9B7BF3BDD5C467790CDF12B410FF1F6"/>
    <w:rsid w:val="00790B24"/>
  </w:style>
  <w:style w:type="paragraph" w:customStyle="1" w:styleId="D6157A7945554586B58FD23FB2E4A9CC">
    <w:name w:val="D6157A7945554586B58FD23FB2E4A9CC"/>
    <w:rsid w:val="00790B24"/>
  </w:style>
  <w:style w:type="paragraph" w:customStyle="1" w:styleId="717CCF733F014BBCA51FCF9843401A64">
    <w:name w:val="717CCF733F014BBCA51FCF9843401A64"/>
    <w:rsid w:val="00790B24"/>
  </w:style>
  <w:style w:type="paragraph" w:customStyle="1" w:styleId="BED53F81386B416D92A5B73951DB8519">
    <w:name w:val="BED53F81386B416D92A5B73951DB8519"/>
    <w:rsid w:val="00790B24"/>
  </w:style>
  <w:style w:type="paragraph" w:customStyle="1" w:styleId="296C3974820A441F84D857E990BA6E0E">
    <w:name w:val="296C3974820A441F84D857E990BA6E0E"/>
    <w:rsid w:val="00790B24"/>
  </w:style>
  <w:style w:type="paragraph" w:customStyle="1" w:styleId="5027D9F7A04444FEA11DCA99C3A787E1">
    <w:name w:val="5027D9F7A04444FEA11DCA99C3A787E1"/>
    <w:rsid w:val="00790B24"/>
  </w:style>
  <w:style w:type="paragraph" w:customStyle="1" w:styleId="35977F05887243AFA18E191563593E7A">
    <w:name w:val="35977F05887243AFA18E191563593E7A"/>
    <w:rsid w:val="00790B24"/>
  </w:style>
  <w:style w:type="paragraph" w:customStyle="1" w:styleId="E767D04AE2FF4A8FB97DB235AAF2F102">
    <w:name w:val="E767D04AE2FF4A8FB97DB235AAF2F102"/>
    <w:rsid w:val="00790B24"/>
  </w:style>
  <w:style w:type="paragraph" w:customStyle="1" w:styleId="F925A058303D468C8DD8C0CD47EB0BD9">
    <w:name w:val="F925A058303D468C8DD8C0CD47EB0BD9"/>
    <w:rsid w:val="00790B24"/>
  </w:style>
  <w:style w:type="paragraph" w:customStyle="1" w:styleId="2F95AEEC81A74769A9BCA53AACFF1211">
    <w:name w:val="2F95AEEC81A74769A9BCA53AACFF1211"/>
    <w:rsid w:val="00790B24"/>
  </w:style>
  <w:style w:type="paragraph" w:customStyle="1" w:styleId="B243D12196E84A408852B976AEC9F9DF">
    <w:name w:val="B243D12196E84A408852B976AEC9F9DF"/>
    <w:rsid w:val="00790B24"/>
  </w:style>
  <w:style w:type="paragraph" w:customStyle="1" w:styleId="ED35CB8FA48243B29C80DEDCF3318BA6">
    <w:name w:val="ED35CB8FA48243B29C80DEDCF3318BA6"/>
    <w:rsid w:val="00790B24"/>
  </w:style>
  <w:style w:type="paragraph" w:customStyle="1" w:styleId="1BA93F9935AE49D9917AFE5CBB85E695">
    <w:name w:val="1BA93F9935AE49D9917AFE5CBB85E695"/>
    <w:rsid w:val="00790B24"/>
  </w:style>
  <w:style w:type="paragraph" w:customStyle="1" w:styleId="515E185D1E6D40209EE45A30F2A3AC5C">
    <w:name w:val="515E185D1E6D40209EE45A30F2A3AC5C"/>
    <w:rsid w:val="00790B24"/>
  </w:style>
  <w:style w:type="paragraph" w:customStyle="1" w:styleId="230A9D3B3E1A4065BADE851EC30F10FA">
    <w:name w:val="230A9D3B3E1A4065BADE851EC30F10FA"/>
    <w:rsid w:val="00790B24"/>
  </w:style>
  <w:style w:type="paragraph" w:customStyle="1" w:styleId="305A23C2EEEB49009DB4F99373D65795">
    <w:name w:val="305A23C2EEEB49009DB4F99373D65795"/>
    <w:rsid w:val="00790B24"/>
  </w:style>
  <w:style w:type="paragraph" w:customStyle="1" w:styleId="B102093A95A74B53B240778ECE376628">
    <w:name w:val="B102093A95A74B53B240778ECE376628"/>
    <w:rsid w:val="00790B24"/>
  </w:style>
  <w:style w:type="paragraph" w:customStyle="1" w:styleId="AF8161B76BE24EA7BBE8700080406DAD">
    <w:name w:val="AF8161B76BE24EA7BBE8700080406DAD"/>
    <w:rsid w:val="00790B24"/>
  </w:style>
  <w:style w:type="paragraph" w:customStyle="1" w:styleId="517DB0046DF44A7D8B9B5EF167821391">
    <w:name w:val="517DB0046DF44A7D8B9B5EF167821391"/>
    <w:rsid w:val="00790B24"/>
  </w:style>
  <w:style w:type="paragraph" w:customStyle="1" w:styleId="31A24C689DF940048703826443D75290">
    <w:name w:val="31A24C689DF940048703826443D75290"/>
    <w:rsid w:val="00790B24"/>
  </w:style>
  <w:style w:type="paragraph" w:customStyle="1" w:styleId="4029AEF2AE58459E98970E6DE88249CE">
    <w:name w:val="4029AEF2AE58459E98970E6DE88249CE"/>
    <w:rsid w:val="00790B24"/>
  </w:style>
  <w:style w:type="paragraph" w:customStyle="1" w:styleId="7C04BC338918492998D391E516813705">
    <w:name w:val="7C04BC338918492998D391E516813705"/>
    <w:rsid w:val="00790B24"/>
  </w:style>
  <w:style w:type="paragraph" w:customStyle="1" w:styleId="AF74EC8FE89440D993871DFEBBD8C88B">
    <w:name w:val="AF74EC8FE89440D993871DFEBBD8C88B"/>
    <w:rsid w:val="00790B24"/>
  </w:style>
  <w:style w:type="paragraph" w:customStyle="1" w:styleId="A87AF6C3D4F541E09B6102D3B5D4F01E">
    <w:name w:val="A87AF6C3D4F541E09B6102D3B5D4F01E"/>
    <w:rsid w:val="00790B24"/>
  </w:style>
  <w:style w:type="paragraph" w:customStyle="1" w:styleId="8F6E2347F4404B1CA7CAAC6C7614900E">
    <w:name w:val="8F6E2347F4404B1CA7CAAC6C7614900E"/>
    <w:rsid w:val="00790B24"/>
  </w:style>
  <w:style w:type="paragraph" w:customStyle="1" w:styleId="219A4A939165495D805F4092DC01D5F8">
    <w:name w:val="219A4A939165495D805F4092DC01D5F8"/>
    <w:rsid w:val="00790B24"/>
  </w:style>
  <w:style w:type="paragraph" w:customStyle="1" w:styleId="F92A9121873A45A581CE1BF5D55DF7D8">
    <w:name w:val="F92A9121873A45A581CE1BF5D55DF7D8"/>
    <w:rsid w:val="00790B24"/>
  </w:style>
  <w:style w:type="paragraph" w:customStyle="1" w:styleId="92C8EB4FC8AD4B8087669223DA6AF658">
    <w:name w:val="92C8EB4FC8AD4B8087669223DA6AF658"/>
    <w:rsid w:val="00790B24"/>
  </w:style>
  <w:style w:type="paragraph" w:customStyle="1" w:styleId="90F7798B301148F4A169436CB380E98D">
    <w:name w:val="90F7798B301148F4A169436CB380E98D"/>
    <w:rsid w:val="00790B24"/>
  </w:style>
  <w:style w:type="paragraph" w:customStyle="1" w:styleId="547F19E2DDB04BB7B6128ACB838B90A5">
    <w:name w:val="547F19E2DDB04BB7B6128ACB838B90A5"/>
    <w:rsid w:val="00790B24"/>
  </w:style>
  <w:style w:type="paragraph" w:customStyle="1" w:styleId="0FBEA1DAB5254A85B1B1005C48ABDC5A">
    <w:name w:val="0FBEA1DAB5254A85B1B1005C48ABDC5A"/>
    <w:rsid w:val="00790B24"/>
  </w:style>
  <w:style w:type="paragraph" w:customStyle="1" w:styleId="40A93460C44440F1A12C284FBBAA1DCF">
    <w:name w:val="40A93460C44440F1A12C284FBBAA1DCF"/>
    <w:rsid w:val="00790B24"/>
  </w:style>
  <w:style w:type="paragraph" w:customStyle="1" w:styleId="47A0A030FFD34F00A7D0BBEB1258D22F">
    <w:name w:val="47A0A030FFD34F00A7D0BBEB1258D22F"/>
    <w:rsid w:val="00790B24"/>
  </w:style>
  <w:style w:type="paragraph" w:customStyle="1" w:styleId="3602E09861E44B989F3F5D53D75C1F38">
    <w:name w:val="3602E09861E44B989F3F5D53D75C1F38"/>
    <w:rsid w:val="00790B24"/>
  </w:style>
  <w:style w:type="paragraph" w:customStyle="1" w:styleId="41F19D7CE9E14111A398ED1B602A2386">
    <w:name w:val="41F19D7CE9E14111A398ED1B602A2386"/>
    <w:rsid w:val="00790B24"/>
  </w:style>
  <w:style w:type="paragraph" w:customStyle="1" w:styleId="227C91C6BD474DAFA5D0E6F376E69CC0">
    <w:name w:val="227C91C6BD474DAFA5D0E6F376E69CC0"/>
    <w:rsid w:val="00790B24"/>
  </w:style>
  <w:style w:type="paragraph" w:customStyle="1" w:styleId="E06415B522EC4283A390C4DACAD7C32B">
    <w:name w:val="E06415B522EC4283A390C4DACAD7C32B"/>
    <w:rsid w:val="00790B24"/>
  </w:style>
  <w:style w:type="paragraph" w:customStyle="1" w:styleId="27B59A8819B54773BB41FC835B392858">
    <w:name w:val="27B59A8819B54773BB41FC835B392858"/>
    <w:rsid w:val="00790B24"/>
  </w:style>
  <w:style w:type="paragraph" w:customStyle="1" w:styleId="9AC9CBC8CC0C41288A590D0D5BDB9343">
    <w:name w:val="9AC9CBC8CC0C41288A590D0D5BDB9343"/>
    <w:rsid w:val="00790B24"/>
  </w:style>
  <w:style w:type="paragraph" w:customStyle="1" w:styleId="CEA66680FC804AABAB76112E070701D9">
    <w:name w:val="CEA66680FC804AABAB76112E070701D9"/>
    <w:rsid w:val="00790B24"/>
  </w:style>
  <w:style w:type="paragraph" w:customStyle="1" w:styleId="69C4576DB0FE444FB00E93392DDE89DA">
    <w:name w:val="69C4576DB0FE444FB00E93392DDE89DA"/>
    <w:rsid w:val="00790B24"/>
  </w:style>
  <w:style w:type="paragraph" w:customStyle="1" w:styleId="52D0727785F041158B68D1ABF61CDA0B">
    <w:name w:val="52D0727785F041158B68D1ABF61CDA0B"/>
    <w:rsid w:val="00790B24"/>
  </w:style>
  <w:style w:type="paragraph" w:customStyle="1" w:styleId="80F8BF95C20E4168B01829010B1DFF08">
    <w:name w:val="80F8BF95C20E4168B01829010B1DFF08"/>
    <w:rsid w:val="00790B24"/>
  </w:style>
  <w:style w:type="paragraph" w:customStyle="1" w:styleId="9848596EF3AE480F84CC33B7F332CFDE">
    <w:name w:val="9848596EF3AE480F84CC33B7F332CFDE"/>
    <w:rsid w:val="00790B24"/>
  </w:style>
  <w:style w:type="paragraph" w:customStyle="1" w:styleId="EA02189C2A4E4EF8B6A0FDC3657C87FE">
    <w:name w:val="EA02189C2A4E4EF8B6A0FDC3657C87FE"/>
    <w:rsid w:val="00790B24"/>
  </w:style>
  <w:style w:type="paragraph" w:customStyle="1" w:styleId="C963F5FDFE7C4EF88BAF0DA748ADD4FC">
    <w:name w:val="C963F5FDFE7C4EF88BAF0DA748ADD4FC"/>
    <w:rsid w:val="00790B24"/>
  </w:style>
  <w:style w:type="paragraph" w:customStyle="1" w:styleId="DDAEF51B04AE4C0F86AFFFFBF1715C28">
    <w:name w:val="DDAEF51B04AE4C0F86AFFFFBF1715C28"/>
    <w:rsid w:val="00790B24"/>
  </w:style>
  <w:style w:type="paragraph" w:customStyle="1" w:styleId="2743F1FB51084C60B493555DFDCEF9FB">
    <w:name w:val="2743F1FB51084C60B493555DFDCEF9FB"/>
    <w:rsid w:val="00790B24"/>
  </w:style>
  <w:style w:type="paragraph" w:customStyle="1" w:styleId="659CCCC2A6014071BF2277480584FFF0">
    <w:name w:val="659CCCC2A6014071BF2277480584FFF0"/>
    <w:rsid w:val="00790B24"/>
  </w:style>
  <w:style w:type="paragraph" w:customStyle="1" w:styleId="8F1DEA7948B240889BBF7364D3C082D2">
    <w:name w:val="8F1DEA7948B240889BBF7364D3C082D2"/>
    <w:rsid w:val="00790B24"/>
  </w:style>
  <w:style w:type="paragraph" w:customStyle="1" w:styleId="F40E36E89D8F43F48372C5EE7F28F71A">
    <w:name w:val="F40E36E89D8F43F48372C5EE7F28F71A"/>
    <w:rsid w:val="00790B24"/>
  </w:style>
  <w:style w:type="paragraph" w:customStyle="1" w:styleId="47EE50669931411D95F3759E3FD9EDC9">
    <w:name w:val="47EE50669931411D95F3759E3FD9EDC9"/>
    <w:rsid w:val="00790B24"/>
  </w:style>
  <w:style w:type="paragraph" w:customStyle="1" w:styleId="D4DBCC80521A40F0AD7DC0E45D61280E">
    <w:name w:val="D4DBCC80521A40F0AD7DC0E45D61280E"/>
    <w:rsid w:val="00790B24"/>
  </w:style>
  <w:style w:type="paragraph" w:customStyle="1" w:styleId="E2247A413FF743CE86DDED3CA6EBED5E">
    <w:name w:val="E2247A413FF743CE86DDED3CA6EBED5E"/>
    <w:rsid w:val="00790B24"/>
  </w:style>
  <w:style w:type="paragraph" w:customStyle="1" w:styleId="D97A3EC21429401786213A859A9C12FA">
    <w:name w:val="D97A3EC21429401786213A859A9C12FA"/>
    <w:rsid w:val="00790B24"/>
  </w:style>
  <w:style w:type="paragraph" w:customStyle="1" w:styleId="7E20C2DD400D4F78B5666AA944192FBD">
    <w:name w:val="7E20C2DD400D4F78B5666AA944192FBD"/>
    <w:rsid w:val="00790B24"/>
  </w:style>
  <w:style w:type="paragraph" w:customStyle="1" w:styleId="B2C15A510D794B4DBD09C51F523A1561">
    <w:name w:val="B2C15A510D794B4DBD09C51F523A1561"/>
    <w:rsid w:val="00790B24"/>
  </w:style>
  <w:style w:type="paragraph" w:customStyle="1" w:styleId="441F58C51C634813A5B94F123F2CEF4D">
    <w:name w:val="441F58C51C634813A5B94F123F2CEF4D"/>
    <w:rsid w:val="00790B24"/>
  </w:style>
  <w:style w:type="paragraph" w:customStyle="1" w:styleId="5922D50CA09948EBA71959865E88B6BF">
    <w:name w:val="5922D50CA09948EBA71959865E88B6BF"/>
    <w:rsid w:val="00790B24"/>
  </w:style>
  <w:style w:type="paragraph" w:customStyle="1" w:styleId="A88A98E30A79430C93E5BB5D90634F18">
    <w:name w:val="A88A98E30A79430C93E5BB5D90634F18"/>
    <w:rsid w:val="00790B24"/>
  </w:style>
  <w:style w:type="paragraph" w:customStyle="1" w:styleId="B2049F2D2EFF420C936188C8CF038428">
    <w:name w:val="B2049F2D2EFF420C936188C8CF038428"/>
    <w:rsid w:val="00790B24"/>
  </w:style>
  <w:style w:type="paragraph" w:customStyle="1" w:styleId="27F049FF9FF64858B16B37BFD4BFBE1C">
    <w:name w:val="27F049FF9FF64858B16B37BFD4BFBE1C"/>
    <w:rsid w:val="00790B24"/>
  </w:style>
  <w:style w:type="paragraph" w:customStyle="1" w:styleId="46410D1290354F30AFD289E036032F6D">
    <w:name w:val="46410D1290354F30AFD289E036032F6D"/>
    <w:rsid w:val="00790B24"/>
  </w:style>
  <w:style w:type="paragraph" w:customStyle="1" w:styleId="E96AF1FFDA434A5690D2E7B28E261474">
    <w:name w:val="E96AF1FFDA434A5690D2E7B28E261474"/>
    <w:rsid w:val="00790B24"/>
  </w:style>
  <w:style w:type="paragraph" w:customStyle="1" w:styleId="4A5E4E4C07EE43C98BB6CA279E2C9F95">
    <w:name w:val="4A5E4E4C07EE43C98BB6CA279E2C9F95"/>
    <w:rsid w:val="00790B24"/>
  </w:style>
  <w:style w:type="paragraph" w:customStyle="1" w:styleId="C4A6AD013E544CB9B52C7E0E50235DA7">
    <w:name w:val="C4A6AD013E544CB9B52C7E0E50235DA7"/>
    <w:rsid w:val="00790B24"/>
  </w:style>
  <w:style w:type="paragraph" w:customStyle="1" w:styleId="A511BCF995554E709AAAE99E108323A6">
    <w:name w:val="A511BCF995554E709AAAE99E108323A6"/>
    <w:rsid w:val="00790B24"/>
  </w:style>
  <w:style w:type="paragraph" w:customStyle="1" w:styleId="D0AF25B0FCAB4457B2E722AE86812C60">
    <w:name w:val="D0AF25B0FCAB4457B2E722AE86812C60"/>
    <w:rsid w:val="00790B24"/>
  </w:style>
  <w:style w:type="paragraph" w:customStyle="1" w:styleId="F975620A13154C72957FA609C6E4D3EA">
    <w:name w:val="F975620A13154C72957FA609C6E4D3EA"/>
    <w:rsid w:val="00790B24"/>
  </w:style>
  <w:style w:type="paragraph" w:customStyle="1" w:styleId="BF4FE15E1EF34E3A9E2F796AC5BF319A">
    <w:name w:val="BF4FE15E1EF34E3A9E2F796AC5BF319A"/>
    <w:rsid w:val="00790B24"/>
  </w:style>
  <w:style w:type="paragraph" w:customStyle="1" w:styleId="52E50C8805B3459789E7FF4C869286FC">
    <w:name w:val="52E50C8805B3459789E7FF4C869286FC"/>
    <w:rsid w:val="00790B24"/>
  </w:style>
  <w:style w:type="paragraph" w:customStyle="1" w:styleId="B4C925651D8C4770897C5C102D72E9B5">
    <w:name w:val="B4C925651D8C4770897C5C102D72E9B5"/>
    <w:rsid w:val="00790B24"/>
  </w:style>
  <w:style w:type="paragraph" w:customStyle="1" w:styleId="3B11375DEECA46B598FCB4E3EDCF8EC8">
    <w:name w:val="3B11375DEECA46B598FCB4E3EDCF8EC8"/>
    <w:rsid w:val="00790B24"/>
  </w:style>
  <w:style w:type="paragraph" w:customStyle="1" w:styleId="CB7405BEA6F7433F8A233202E0DC5BA4">
    <w:name w:val="CB7405BEA6F7433F8A233202E0DC5BA4"/>
    <w:rsid w:val="00790B24"/>
  </w:style>
  <w:style w:type="paragraph" w:customStyle="1" w:styleId="FC24DD7E655C4A8AB0C932D570A0AC2A">
    <w:name w:val="FC24DD7E655C4A8AB0C932D570A0AC2A"/>
    <w:rsid w:val="00790B24"/>
  </w:style>
  <w:style w:type="paragraph" w:customStyle="1" w:styleId="BBF656874CC74FF980370B3E63DC8779">
    <w:name w:val="BBF656874CC74FF980370B3E63DC8779"/>
    <w:rsid w:val="00790B24"/>
  </w:style>
  <w:style w:type="paragraph" w:customStyle="1" w:styleId="ACC13EE33E144115A1988029555182D1">
    <w:name w:val="ACC13EE33E144115A1988029555182D1"/>
    <w:rsid w:val="00790B24"/>
  </w:style>
  <w:style w:type="paragraph" w:customStyle="1" w:styleId="F2C64E6EE0D84DCAAA7703AF5BE29BB7">
    <w:name w:val="F2C64E6EE0D84DCAAA7703AF5BE29BB7"/>
    <w:rsid w:val="00790B24"/>
  </w:style>
  <w:style w:type="paragraph" w:customStyle="1" w:styleId="45636679C8CC46E8BEA8ACB6611DB635">
    <w:name w:val="45636679C8CC46E8BEA8ACB6611DB635"/>
    <w:rsid w:val="00790B24"/>
  </w:style>
  <w:style w:type="paragraph" w:customStyle="1" w:styleId="78B8BED2C04B4423AD15001DE0F322FC">
    <w:name w:val="78B8BED2C04B4423AD15001DE0F322FC"/>
    <w:rsid w:val="00790B24"/>
  </w:style>
  <w:style w:type="paragraph" w:customStyle="1" w:styleId="AED37F7DEE6044ADA932AD629A2F16A9">
    <w:name w:val="AED37F7DEE6044ADA932AD629A2F16A9"/>
    <w:rsid w:val="00790B24"/>
  </w:style>
  <w:style w:type="paragraph" w:customStyle="1" w:styleId="E7261F4812434F3CBCD6DC44DF9C545D">
    <w:name w:val="E7261F4812434F3CBCD6DC44DF9C545D"/>
    <w:rsid w:val="00790B24"/>
  </w:style>
  <w:style w:type="paragraph" w:customStyle="1" w:styleId="B57B954AF4584B5888F939B11DAF9533">
    <w:name w:val="B57B954AF4584B5888F939B11DAF9533"/>
    <w:rsid w:val="00790B24"/>
  </w:style>
  <w:style w:type="paragraph" w:customStyle="1" w:styleId="C75B0C4EEB614EE0806AC0F08E8BEB28">
    <w:name w:val="C75B0C4EEB614EE0806AC0F08E8BEB28"/>
    <w:rsid w:val="00790B24"/>
  </w:style>
  <w:style w:type="paragraph" w:customStyle="1" w:styleId="E6322136B84D4A6D8EC0C9C5E0C2605E">
    <w:name w:val="E6322136B84D4A6D8EC0C9C5E0C2605E"/>
    <w:rsid w:val="00790B24"/>
  </w:style>
  <w:style w:type="paragraph" w:customStyle="1" w:styleId="B14836FC682D4F1989A59D4A8D778399">
    <w:name w:val="B14836FC682D4F1989A59D4A8D778399"/>
    <w:rsid w:val="00790B24"/>
  </w:style>
  <w:style w:type="paragraph" w:customStyle="1" w:styleId="04E3C9F3391B45AA8065736E72BD62B3">
    <w:name w:val="04E3C9F3391B45AA8065736E72BD62B3"/>
    <w:rsid w:val="00790B24"/>
  </w:style>
  <w:style w:type="paragraph" w:customStyle="1" w:styleId="7037DEC55FB54B518D462B84CF2EBED5">
    <w:name w:val="7037DEC55FB54B518D462B84CF2EBED5"/>
    <w:rsid w:val="00790B24"/>
  </w:style>
  <w:style w:type="paragraph" w:customStyle="1" w:styleId="CECF9A8BA7FD4D0C9BDE69E4117E8BC7">
    <w:name w:val="CECF9A8BA7FD4D0C9BDE69E4117E8BC7"/>
    <w:rsid w:val="00790B24"/>
  </w:style>
  <w:style w:type="paragraph" w:customStyle="1" w:styleId="93F59BC38B884C11A2962F1C54C6CF2C">
    <w:name w:val="93F59BC38B884C11A2962F1C54C6CF2C"/>
    <w:rsid w:val="00790B24"/>
  </w:style>
  <w:style w:type="paragraph" w:customStyle="1" w:styleId="6B9DAFB569D14D0994641B12B356E03B">
    <w:name w:val="6B9DAFB569D14D0994641B12B356E03B"/>
    <w:rsid w:val="00790B24"/>
  </w:style>
  <w:style w:type="paragraph" w:customStyle="1" w:styleId="F5DB7ABA259642FAA18DC61D19F55861">
    <w:name w:val="F5DB7ABA259642FAA18DC61D19F55861"/>
    <w:rsid w:val="00790B24"/>
  </w:style>
  <w:style w:type="paragraph" w:customStyle="1" w:styleId="0241B1D38317472384A264058B391DA6">
    <w:name w:val="0241B1D38317472384A264058B391DA6"/>
    <w:rsid w:val="00790B24"/>
  </w:style>
  <w:style w:type="paragraph" w:customStyle="1" w:styleId="194CC9B987AC42E997727076ADAA9979">
    <w:name w:val="194CC9B987AC42E997727076ADAA9979"/>
    <w:rsid w:val="00A075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Travel Expense">
  <a:themeElements>
    <a:clrScheme name="Custom 236">
      <a:dk1>
        <a:sysClr val="windowText" lastClr="000000"/>
      </a:dk1>
      <a:lt1>
        <a:sysClr val="window" lastClr="FFFFFF"/>
      </a:lt1>
      <a:dk2>
        <a:srgbClr val="08323A"/>
      </a:dk2>
      <a:lt2>
        <a:srgbClr val="CAD3D2"/>
      </a:lt2>
      <a:accent1>
        <a:srgbClr val="DD8047"/>
      </a:accent1>
      <a:accent2>
        <a:srgbClr val="94B6D2"/>
      </a:accent2>
      <a:accent3>
        <a:srgbClr val="787878"/>
      </a:accent3>
      <a:accent4>
        <a:srgbClr val="FFC40C"/>
      </a:accent4>
      <a:accent5>
        <a:srgbClr val="0E5563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pothecary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100000"/>
              </a:schemeClr>
            </a:gs>
            <a:gs pos="68000">
              <a:schemeClr val="phClr">
                <a:tint val="77000"/>
                <a:satMod val="100000"/>
              </a:schemeClr>
            </a:gs>
            <a:gs pos="81000">
              <a:schemeClr val="phClr">
                <a:tint val="79000"/>
                <a:satMod val="100000"/>
              </a:schemeClr>
            </a:gs>
            <a:gs pos="86000">
              <a:schemeClr val="phClr">
                <a:tint val="73000"/>
                <a:satMod val="100000"/>
              </a:schemeClr>
            </a:gs>
            <a:gs pos="100000">
              <a:schemeClr val="phClr">
                <a:tint val="35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73000"/>
                <a:shade val="100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tint val="100000"/>
                <a:shade val="57000"/>
                <a:satMod val="120000"/>
              </a:schemeClr>
            </a:gs>
            <a:gs pos="80000">
              <a:schemeClr val="phClr">
                <a:tint val="100000"/>
                <a:shade val="56000"/>
                <a:satMod val="145000"/>
              </a:schemeClr>
            </a:gs>
            <a:gs pos="88000">
              <a:schemeClr val="phClr">
                <a:tint val="100000"/>
                <a:shade val="63000"/>
                <a:satMod val="160000"/>
              </a:schemeClr>
            </a:gs>
            <a:gs pos="100000">
              <a:schemeClr val="phClr">
                <a:tint val="99000"/>
                <a:shade val="100000"/>
                <a:satMod val="155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glow" dir="tl">
              <a:rot lat="0" lon="0" rev="1800000"/>
            </a:lightRig>
          </a:scene3d>
          <a:sp3d contourW="10160" prstMaterial="dkEdge">
            <a:bevelT w="0" h="0" prst="angle"/>
            <a:contourClr>
              <a:schemeClr val="phClr">
                <a:shade val="30000"/>
                <a:satMod val="150000"/>
              </a:schemeClr>
            </a:contourClr>
          </a:sp3d>
        </a:effectStyle>
        <a:effectStyle>
          <a:effectLst>
            <a:glow rad="50800">
              <a:schemeClr val="phClr">
                <a:tint val="68000"/>
                <a:shade val="93000"/>
                <a:alpha val="37000"/>
                <a:satMod val="250000"/>
              </a:schemeClr>
            </a:glow>
          </a:effectLst>
          <a:scene3d>
            <a:camera prst="orthographicFront">
              <a:rot lat="0" lon="0" rev="0"/>
            </a:camera>
            <a:lightRig rig="glow" dir="t">
              <a:rot lat="0" lon="0" rev="1800000"/>
            </a:lightRig>
          </a:scene3d>
          <a:sp3d contourW="10160" prstMaterial="dkEdge">
            <a:bevelT w="20320" h="19050" prst="angle"/>
            <a:contourClr>
              <a:schemeClr val="phClr">
                <a:shade val="3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3000"/>
            <a:satMod val="14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70000"/>
                <a:satMod val="170000"/>
              </a:schemeClr>
              <a:schemeClr val="phClr">
                <a:shade val="70000"/>
                <a:satMod val="13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Travel expense report form</Template>
  <TotalTime>0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2</cp:revision>
  <dcterms:created xsi:type="dcterms:W3CDTF">2024-05-09T09:20:00Z</dcterms:created>
  <dcterms:modified xsi:type="dcterms:W3CDTF">2024-05-09T09:20:00Z</dcterms:modified>
</cp:coreProperties>
</file>